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256" w:rsidRDefault="00013256" w:rsidP="006973F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3256" w:rsidRDefault="00013256" w:rsidP="007060A3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МУНИЦИПАЛЬНОЕ БЮДЖЕТНОЕ УЧРЕЖДЕНИЕ СРЕДНЯЯ ОБЩЕОБРАЗОВАТЕЛЬНАЯ ШКОЛА № 74</w:t>
      </w:r>
    </w:p>
    <w:p w:rsidR="00013256" w:rsidRDefault="00013256" w:rsidP="007060A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013256" w:rsidRDefault="00013256" w:rsidP="007060A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013256" w:rsidRDefault="00013256" w:rsidP="006973F3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13256" w:rsidRDefault="00013256" w:rsidP="006973F3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13256" w:rsidRDefault="00013256" w:rsidP="006973F3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13256" w:rsidRDefault="00013256" w:rsidP="006973F3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13256" w:rsidRDefault="00013256" w:rsidP="006973F3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13256" w:rsidRPr="00844E44" w:rsidRDefault="00013256" w:rsidP="006973F3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13256" w:rsidRPr="00844E44" w:rsidRDefault="00013256" w:rsidP="006973F3">
      <w:pPr>
        <w:spacing w:after="0"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013256" w:rsidRPr="00844E44" w:rsidRDefault="00013256" w:rsidP="00D22F0E">
      <w:pPr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844E44">
        <w:rPr>
          <w:rFonts w:ascii="Times New Roman" w:hAnsi="Times New Roman"/>
          <w:b/>
          <w:bCs/>
          <w:sz w:val="32"/>
          <w:szCs w:val="32"/>
        </w:rPr>
        <w:t>СЕКРЕТЫ ДЕДА</w:t>
      </w:r>
    </w:p>
    <w:p w:rsidR="00013256" w:rsidRPr="00844E44" w:rsidRDefault="00013256" w:rsidP="00D22F0E">
      <w:pPr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( исследовательская работа)</w:t>
      </w:r>
    </w:p>
    <w:p w:rsidR="00013256" w:rsidRPr="00844E44" w:rsidRDefault="00013256" w:rsidP="00D22F0E">
      <w:pPr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13256" w:rsidRDefault="00013256" w:rsidP="00D22F0E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44E44">
        <w:rPr>
          <w:rFonts w:ascii="Times New Roman" w:hAnsi="Times New Roman"/>
          <w:b/>
          <w:bCs/>
          <w:sz w:val="28"/>
          <w:szCs w:val="28"/>
        </w:rPr>
        <w:t xml:space="preserve">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</w:t>
      </w:r>
    </w:p>
    <w:p w:rsidR="00013256" w:rsidRDefault="00013256" w:rsidP="007060A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</w:t>
      </w:r>
      <w:r w:rsidRPr="0074247B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                                                              </w:t>
      </w:r>
    </w:p>
    <w:p w:rsidR="00013256" w:rsidRDefault="00013256" w:rsidP="007060A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13256" w:rsidRDefault="00013256" w:rsidP="007060A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13256" w:rsidRDefault="00013256" w:rsidP="007060A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13256" w:rsidRDefault="00013256" w:rsidP="007060A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13256" w:rsidRPr="0074247B" w:rsidRDefault="00013256" w:rsidP="007060A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Выполнил</w:t>
      </w:r>
      <w:r w:rsidRPr="0074247B">
        <w:rPr>
          <w:sz w:val="28"/>
          <w:szCs w:val="28"/>
        </w:rPr>
        <w:t xml:space="preserve">: </w:t>
      </w:r>
      <w:r>
        <w:rPr>
          <w:sz w:val="28"/>
          <w:szCs w:val="28"/>
        </w:rPr>
        <w:t>Лахмитько Дмитрий Алексеевич</w:t>
      </w:r>
      <w:r w:rsidRPr="0074247B">
        <w:rPr>
          <w:sz w:val="28"/>
          <w:szCs w:val="28"/>
        </w:rPr>
        <w:t>,</w:t>
      </w:r>
    </w:p>
    <w:p w:rsidR="00013256" w:rsidRPr="0074247B" w:rsidRDefault="00013256" w:rsidP="007060A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4247B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ученик 11 «А</w:t>
      </w:r>
      <w:r w:rsidRPr="0074247B">
        <w:rPr>
          <w:sz w:val="28"/>
          <w:szCs w:val="28"/>
        </w:rPr>
        <w:t>» класса</w:t>
      </w:r>
    </w:p>
    <w:p w:rsidR="00013256" w:rsidRPr="0074247B" w:rsidRDefault="00013256" w:rsidP="007060A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4247B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</w:t>
      </w:r>
      <w:r w:rsidRPr="0074247B">
        <w:rPr>
          <w:sz w:val="28"/>
          <w:szCs w:val="28"/>
        </w:rPr>
        <w:t>Руководитель:</w:t>
      </w:r>
      <w:r>
        <w:rPr>
          <w:sz w:val="28"/>
          <w:szCs w:val="28"/>
        </w:rPr>
        <w:t xml:space="preserve"> учитель истории</w:t>
      </w:r>
    </w:p>
    <w:p w:rsidR="00013256" w:rsidRPr="0074247B" w:rsidRDefault="00013256" w:rsidP="007060A3">
      <w:pPr>
        <w:pStyle w:val="NormalWeb"/>
        <w:shd w:val="clear" w:color="auto" w:fill="FFFFFF"/>
        <w:tabs>
          <w:tab w:val="left" w:pos="504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4247B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           Зятикова Светлана Андреевна</w:t>
      </w:r>
    </w:p>
    <w:p w:rsidR="00013256" w:rsidRDefault="00013256" w:rsidP="00D22F0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3256" w:rsidRDefault="00013256" w:rsidP="00D22F0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3256" w:rsidRDefault="00013256" w:rsidP="00D22F0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3256" w:rsidRDefault="00013256" w:rsidP="00D22F0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13256" w:rsidRDefault="00013256" w:rsidP="004A7EBA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ВОРОНЕЖ 2018</w:t>
      </w:r>
    </w:p>
    <w:p w:rsidR="00013256" w:rsidRPr="00844E44" w:rsidRDefault="00013256" w:rsidP="00844E44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013256" w:rsidRPr="00EA03CF" w:rsidRDefault="00013256" w:rsidP="00EA03CF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A03CF">
        <w:rPr>
          <w:rFonts w:ascii="Times New Roman" w:hAnsi="Times New Roman"/>
          <w:b/>
          <w:bCs/>
          <w:sz w:val="28"/>
          <w:szCs w:val="28"/>
        </w:rPr>
        <w:t xml:space="preserve">    СЕКРЕТЫ ДЕДА</w:t>
      </w:r>
    </w:p>
    <w:p w:rsidR="00013256" w:rsidRPr="00202FA5" w:rsidRDefault="00013256" w:rsidP="00844E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02FA5">
        <w:rPr>
          <w:rFonts w:ascii="Times New Roman" w:hAnsi="Times New Roman"/>
          <w:sz w:val="28"/>
          <w:szCs w:val="28"/>
        </w:rPr>
        <w:t>В качестве темы для исследования мною была выбрана тема участия моих родственников в Великой Отечественной войне. Сейчас эта тема наиболее актуальна</w:t>
      </w:r>
      <w:r>
        <w:rPr>
          <w:rFonts w:ascii="Times New Roman" w:hAnsi="Times New Roman"/>
          <w:sz w:val="28"/>
          <w:szCs w:val="28"/>
        </w:rPr>
        <w:t>,</w:t>
      </w:r>
      <w:r w:rsidRPr="00202FA5">
        <w:rPr>
          <w:rFonts w:ascii="Times New Roman" w:hAnsi="Times New Roman"/>
          <w:sz w:val="28"/>
          <w:szCs w:val="28"/>
        </w:rPr>
        <w:t xml:space="preserve"> так как </w:t>
      </w:r>
      <w:r>
        <w:rPr>
          <w:rFonts w:ascii="Times New Roman" w:hAnsi="Times New Roman"/>
          <w:sz w:val="28"/>
          <w:szCs w:val="28"/>
        </w:rPr>
        <w:t xml:space="preserve">в этом году  отмечался </w:t>
      </w:r>
      <w:r w:rsidRPr="00202FA5">
        <w:rPr>
          <w:rFonts w:ascii="Times New Roman" w:hAnsi="Times New Roman"/>
          <w:sz w:val="28"/>
          <w:szCs w:val="28"/>
        </w:rPr>
        <w:t xml:space="preserve">семидесятилетний юбилей со дня победы Советского народа в одной из самых ужасных и кровопролитных войн в истории человечества, а память об этой войне и о каждом ее участнике должна хранится в наших сердцах вечно, она бесценна.   </w:t>
      </w:r>
    </w:p>
    <w:p w:rsidR="00013256" w:rsidRPr="00202FA5" w:rsidRDefault="00013256" w:rsidP="00844E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02FA5">
        <w:rPr>
          <w:rFonts w:ascii="Times New Roman" w:hAnsi="Times New Roman"/>
          <w:sz w:val="28"/>
          <w:szCs w:val="28"/>
        </w:rPr>
        <w:t>Во время исследования я выделил следующие цели и задачи:</w:t>
      </w:r>
    </w:p>
    <w:p w:rsidR="00013256" w:rsidRDefault="00013256" w:rsidP="00844E44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Цель </w:t>
      </w:r>
      <w:r w:rsidRPr="00844E44">
        <w:rPr>
          <w:rFonts w:ascii="Times New Roman" w:hAnsi="Times New Roman"/>
          <w:b/>
          <w:i/>
          <w:sz w:val="28"/>
          <w:szCs w:val="28"/>
        </w:rPr>
        <w:t>исследования:</w:t>
      </w:r>
    </w:p>
    <w:p w:rsidR="00013256" w:rsidRPr="00202FA5" w:rsidRDefault="00013256" w:rsidP="00844E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02FA5">
        <w:rPr>
          <w:rFonts w:ascii="Times New Roman" w:hAnsi="Times New Roman"/>
          <w:sz w:val="28"/>
          <w:szCs w:val="28"/>
        </w:rPr>
        <w:t xml:space="preserve">Найти и проанализировать информацию о подвигах своего деда, участника Великой Отечественной Войны. </w:t>
      </w:r>
    </w:p>
    <w:p w:rsidR="00013256" w:rsidRPr="00191612" w:rsidRDefault="00013256" w:rsidP="00844E44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91612">
        <w:rPr>
          <w:rFonts w:ascii="Times New Roman" w:hAnsi="Times New Roman"/>
          <w:b/>
          <w:i/>
          <w:sz w:val="28"/>
          <w:szCs w:val="28"/>
        </w:rPr>
        <w:t>Задачи исследования:</w:t>
      </w:r>
    </w:p>
    <w:p w:rsidR="00013256" w:rsidRPr="00202FA5" w:rsidRDefault="00013256" w:rsidP="00844E4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02FA5">
        <w:rPr>
          <w:rFonts w:ascii="Times New Roman" w:hAnsi="Times New Roman"/>
          <w:sz w:val="28"/>
          <w:szCs w:val="28"/>
        </w:rPr>
        <w:t xml:space="preserve">Выяснить военную историю деда, </w:t>
      </w:r>
      <w:r w:rsidRPr="006973F3">
        <w:rPr>
          <w:rFonts w:ascii="Times New Roman" w:hAnsi="Times New Roman"/>
          <w:sz w:val="28"/>
          <w:szCs w:val="28"/>
        </w:rPr>
        <w:t>Духанин</w:t>
      </w:r>
      <w:r>
        <w:rPr>
          <w:rFonts w:ascii="Times New Roman" w:hAnsi="Times New Roman"/>
          <w:sz w:val="28"/>
          <w:szCs w:val="28"/>
        </w:rPr>
        <w:t>а Николая</w:t>
      </w:r>
      <w:r w:rsidRPr="006973F3">
        <w:rPr>
          <w:rFonts w:ascii="Times New Roman" w:hAnsi="Times New Roman"/>
          <w:sz w:val="28"/>
          <w:szCs w:val="28"/>
        </w:rPr>
        <w:t xml:space="preserve"> Дмитриевич</w:t>
      </w:r>
      <w:r>
        <w:rPr>
          <w:rFonts w:ascii="Times New Roman" w:hAnsi="Times New Roman"/>
          <w:sz w:val="28"/>
          <w:szCs w:val="28"/>
        </w:rPr>
        <w:t>а,</w:t>
      </w:r>
      <w:r w:rsidRPr="00202FA5">
        <w:rPr>
          <w:rFonts w:ascii="Times New Roman" w:hAnsi="Times New Roman"/>
          <w:sz w:val="28"/>
          <w:szCs w:val="28"/>
        </w:rPr>
        <w:t xml:space="preserve"> на основе рассказов родственников и архивных данных.</w:t>
      </w:r>
    </w:p>
    <w:p w:rsidR="00013256" w:rsidRDefault="00013256" w:rsidP="0019161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02FA5">
        <w:rPr>
          <w:rFonts w:ascii="Times New Roman" w:hAnsi="Times New Roman"/>
          <w:sz w:val="28"/>
          <w:szCs w:val="28"/>
        </w:rPr>
        <w:t>Найти ордена, медали, грамоты, похвальные листы, которые были выданы моему прадеду за подвиги, совершенные во время Великой Отечественной войны.</w:t>
      </w:r>
    </w:p>
    <w:p w:rsidR="00013256" w:rsidRPr="00191612" w:rsidRDefault="00013256" w:rsidP="00191612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91612">
        <w:rPr>
          <w:rFonts w:ascii="Times New Roman" w:hAnsi="Times New Roman"/>
          <w:b/>
          <w:i/>
          <w:sz w:val="28"/>
          <w:szCs w:val="28"/>
        </w:rPr>
        <w:t xml:space="preserve">Методы исследования: </w:t>
      </w:r>
    </w:p>
    <w:p w:rsidR="00013256" w:rsidRPr="00202FA5" w:rsidRDefault="00013256" w:rsidP="00844E44">
      <w:pPr>
        <w:pStyle w:val="ListParagraph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02FA5">
        <w:rPr>
          <w:rFonts w:ascii="Times New Roman" w:hAnsi="Times New Roman"/>
          <w:sz w:val="28"/>
          <w:szCs w:val="28"/>
        </w:rPr>
        <w:t>1.Сбор информации на основе рассказов родственников</w:t>
      </w:r>
      <w:r>
        <w:rPr>
          <w:rFonts w:ascii="Times New Roman" w:hAnsi="Times New Roman"/>
          <w:sz w:val="28"/>
          <w:szCs w:val="28"/>
        </w:rPr>
        <w:t>;</w:t>
      </w:r>
      <w:r w:rsidRPr="00202FA5">
        <w:rPr>
          <w:rFonts w:ascii="Times New Roman" w:hAnsi="Times New Roman"/>
          <w:sz w:val="28"/>
          <w:szCs w:val="28"/>
        </w:rPr>
        <w:t xml:space="preserve"> </w:t>
      </w:r>
    </w:p>
    <w:p w:rsidR="00013256" w:rsidRPr="00202FA5" w:rsidRDefault="00013256" w:rsidP="00844E44">
      <w:pPr>
        <w:pStyle w:val="ListParagraph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02FA5">
        <w:rPr>
          <w:rFonts w:ascii="Times New Roman" w:hAnsi="Times New Roman"/>
          <w:sz w:val="28"/>
          <w:szCs w:val="28"/>
        </w:rPr>
        <w:t>2. Поиск архивных документов, относящихся к военному прошлому моего прадеда</w:t>
      </w:r>
      <w:r>
        <w:rPr>
          <w:rFonts w:ascii="Times New Roman" w:hAnsi="Times New Roman"/>
          <w:sz w:val="28"/>
          <w:szCs w:val="28"/>
        </w:rPr>
        <w:t>;</w:t>
      </w:r>
    </w:p>
    <w:p w:rsidR="00013256" w:rsidRPr="00191612" w:rsidRDefault="00013256" w:rsidP="00191612">
      <w:pPr>
        <w:pStyle w:val="ListParagraph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1612">
        <w:rPr>
          <w:rFonts w:ascii="Times New Roman" w:hAnsi="Times New Roman"/>
          <w:sz w:val="28"/>
          <w:szCs w:val="28"/>
        </w:rPr>
        <w:t>3. Анализ предоставленной информации.</w:t>
      </w:r>
    </w:p>
    <w:p w:rsidR="00013256" w:rsidRPr="006973F3" w:rsidRDefault="00013256" w:rsidP="00844E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Почти 70 лет</w:t>
      </w:r>
      <w:r w:rsidRPr="006973F3">
        <w:rPr>
          <w:rFonts w:ascii="Times New Roman" w:hAnsi="Times New Roman"/>
          <w:sz w:val="28"/>
          <w:szCs w:val="28"/>
        </w:rPr>
        <w:t xml:space="preserve"> назад отгремели последние залпы Великой Отечественной войны. Возвратились домой миллионы мужчин, изведавших все тяготы, которые когда-либо доставались на долю человека. Сре</w:t>
      </w:r>
      <w:r>
        <w:rPr>
          <w:rFonts w:ascii="Times New Roman" w:hAnsi="Times New Roman"/>
          <w:sz w:val="28"/>
          <w:szCs w:val="28"/>
        </w:rPr>
        <w:t>ди вернувшихся был и мой прадед -</w:t>
      </w:r>
      <w:r w:rsidRPr="006973F3">
        <w:rPr>
          <w:rFonts w:ascii="Times New Roman" w:hAnsi="Times New Roman"/>
          <w:sz w:val="28"/>
          <w:szCs w:val="28"/>
        </w:rPr>
        <w:t xml:space="preserve"> Духанин Николай</w:t>
      </w:r>
      <w:r>
        <w:rPr>
          <w:rFonts w:ascii="Times New Roman" w:hAnsi="Times New Roman"/>
          <w:sz w:val="28"/>
          <w:szCs w:val="28"/>
        </w:rPr>
        <w:t xml:space="preserve"> Дмитриевич, 1921 года рождения </w:t>
      </w:r>
      <w:r w:rsidRPr="00191612">
        <w:rPr>
          <w:rFonts w:ascii="Times New Roman" w:hAnsi="Times New Roman"/>
          <w:b/>
          <w:bCs/>
          <w:i/>
          <w:iCs/>
          <w:sz w:val="28"/>
          <w:szCs w:val="28"/>
        </w:rPr>
        <w:t>(приложение 1)</w:t>
      </w:r>
      <w:r>
        <w:rPr>
          <w:rFonts w:ascii="Times New Roman" w:hAnsi="Times New Roman"/>
          <w:sz w:val="28"/>
          <w:szCs w:val="28"/>
        </w:rPr>
        <w:t>.</w:t>
      </w:r>
    </w:p>
    <w:p w:rsidR="00013256" w:rsidRPr="006973F3" w:rsidRDefault="00013256" w:rsidP="00844E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73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6973F3">
        <w:rPr>
          <w:rFonts w:ascii="Times New Roman" w:hAnsi="Times New Roman"/>
          <w:sz w:val="28"/>
          <w:szCs w:val="28"/>
        </w:rPr>
        <w:t xml:space="preserve">Вернулся он тяжело больным после всех трудностей </w:t>
      </w:r>
      <w:r>
        <w:rPr>
          <w:rFonts w:ascii="Times New Roman" w:hAnsi="Times New Roman"/>
          <w:sz w:val="28"/>
          <w:szCs w:val="28"/>
        </w:rPr>
        <w:t xml:space="preserve">этой </w:t>
      </w:r>
      <w:r w:rsidRPr="006973F3">
        <w:rPr>
          <w:rFonts w:ascii="Times New Roman" w:hAnsi="Times New Roman"/>
          <w:sz w:val="28"/>
          <w:szCs w:val="28"/>
        </w:rPr>
        <w:t>войн</w:t>
      </w:r>
      <w:r>
        <w:rPr>
          <w:rFonts w:ascii="Times New Roman" w:hAnsi="Times New Roman"/>
          <w:sz w:val="28"/>
          <w:szCs w:val="28"/>
        </w:rPr>
        <w:t xml:space="preserve">ы. На сорок первом километре </w:t>
      </w:r>
      <w:r w:rsidRPr="006973F3">
        <w:rPr>
          <w:rFonts w:ascii="Times New Roman" w:hAnsi="Times New Roman"/>
          <w:sz w:val="28"/>
          <w:szCs w:val="28"/>
        </w:rPr>
        <w:t xml:space="preserve"> Волоколамского шоссе</w:t>
      </w:r>
      <w:r>
        <w:rPr>
          <w:rFonts w:ascii="Times New Roman" w:hAnsi="Times New Roman"/>
          <w:sz w:val="28"/>
          <w:szCs w:val="28"/>
        </w:rPr>
        <w:t>,</w:t>
      </w:r>
      <w:r w:rsidRPr="006973F3">
        <w:rPr>
          <w:rFonts w:ascii="Times New Roman" w:hAnsi="Times New Roman"/>
          <w:sz w:val="28"/>
          <w:szCs w:val="28"/>
        </w:rPr>
        <w:t xml:space="preserve"> под  д</w:t>
      </w:r>
      <w:r>
        <w:rPr>
          <w:rFonts w:ascii="Times New Roman" w:hAnsi="Times New Roman"/>
          <w:sz w:val="28"/>
          <w:szCs w:val="28"/>
        </w:rPr>
        <w:t>еревней Ленино, отморозил ноги. Была зима, а о</w:t>
      </w:r>
      <w:r w:rsidRPr="006973F3">
        <w:rPr>
          <w:rFonts w:ascii="Times New Roman" w:hAnsi="Times New Roman"/>
          <w:sz w:val="28"/>
          <w:szCs w:val="28"/>
        </w:rPr>
        <w:t xml:space="preserve">копы </w:t>
      </w:r>
      <w:r>
        <w:rPr>
          <w:rFonts w:ascii="Times New Roman" w:hAnsi="Times New Roman"/>
          <w:sz w:val="28"/>
          <w:szCs w:val="28"/>
        </w:rPr>
        <w:t xml:space="preserve">тогда </w:t>
      </w:r>
      <w:r w:rsidRPr="006973F3">
        <w:rPr>
          <w:rFonts w:ascii="Times New Roman" w:hAnsi="Times New Roman"/>
          <w:sz w:val="28"/>
          <w:szCs w:val="28"/>
        </w:rPr>
        <w:t>были очень влажные</w:t>
      </w:r>
      <w:r>
        <w:rPr>
          <w:rFonts w:ascii="Times New Roman" w:hAnsi="Times New Roman"/>
          <w:sz w:val="28"/>
          <w:szCs w:val="28"/>
        </w:rPr>
        <w:t>,</w:t>
      </w:r>
      <w:r w:rsidRPr="006973F3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вся </w:t>
      </w:r>
      <w:r w:rsidRPr="006973F3">
        <w:rPr>
          <w:rFonts w:ascii="Times New Roman" w:hAnsi="Times New Roman"/>
          <w:sz w:val="28"/>
          <w:szCs w:val="28"/>
        </w:rPr>
        <w:t xml:space="preserve">эта влага скапливалась в сапогах, </w:t>
      </w:r>
      <w:r>
        <w:rPr>
          <w:rFonts w:ascii="Times New Roman" w:hAnsi="Times New Roman"/>
          <w:sz w:val="28"/>
          <w:szCs w:val="28"/>
        </w:rPr>
        <w:t xml:space="preserve">вследствие этого </w:t>
      </w:r>
      <w:r w:rsidRPr="006973F3">
        <w:rPr>
          <w:rFonts w:ascii="Times New Roman" w:hAnsi="Times New Roman"/>
          <w:sz w:val="28"/>
          <w:szCs w:val="28"/>
        </w:rPr>
        <w:t>са</w:t>
      </w:r>
      <w:r>
        <w:rPr>
          <w:rFonts w:ascii="Times New Roman" w:hAnsi="Times New Roman"/>
          <w:sz w:val="28"/>
          <w:szCs w:val="28"/>
        </w:rPr>
        <w:t>поги намертво пристывали к коже, до такой степени, что</w:t>
      </w:r>
      <w:r w:rsidRPr="006973F3">
        <w:rPr>
          <w:rFonts w:ascii="Times New Roman" w:hAnsi="Times New Roman"/>
          <w:sz w:val="28"/>
          <w:szCs w:val="28"/>
        </w:rPr>
        <w:t xml:space="preserve"> после боя их приходилось срезать</w:t>
      </w:r>
      <w:r>
        <w:rPr>
          <w:rFonts w:ascii="Times New Roman" w:hAnsi="Times New Roman"/>
          <w:sz w:val="28"/>
          <w:szCs w:val="28"/>
        </w:rPr>
        <w:t xml:space="preserve">, иногда вместе с кожей. Тяжело доставалась </w:t>
      </w:r>
      <w:r w:rsidRPr="006973F3">
        <w:rPr>
          <w:rFonts w:ascii="Times New Roman" w:hAnsi="Times New Roman"/>
          <w:sz w:val="28"/>
          <w:szCs w:val="28"/>
        </w:rPr>
        <w:t xml:space="preserve"> оборона Москвы, но немцы отступили. Это единственное, что рассказал мой прадед, </w:t>
      </w:r>
      <w:r>
        <w:rPr>
          <w:rFonts w:ascii="Times New Roman" w:hAnsi="Times New Roman"/>
          <w:sz w:val="28"/>
          <w:szCs w:val="28"/>
        </w:rPr>
        <w:t xml:space="preserve"> да </w:t>
      </w:r>
      <w:r w:rsidRPr="006973F3">
        <w:rPr>
          <w:rFonts w:ascii="Times New Roman" w:hAnsi="Times New Roman"/>
          <w:sz w:val="28"/>
          <w:szCs w:val="28"/>
        </w:rPr>
        <w:t>и, то</w:t>
      </w:r>
      <w:r>
        <w:rPr>
          <w:rFonts w:ascii="Times New Roman" w:hAnsi="Times New Roman"/>
          <w:sz w:val="28"/>
          <w:szCs w:val="28"/>
        </w:rPr>
        <w:t>,</w:t>
      </w:r>
      <w:r w:rsidRPr="006973F3">
        <w:rPr>
          <w:rFonts w:ascii="Times New Roman" w:hAnsi="Times New Roman"/>
          <w:sz w:val="28"/>
          <w:szCs w:val="28"/>
        </w:rPr>
        <w:t xml:space="preserve"> только врачу, когда искали причину болезни.</w:t>
      </w:r>
    </w:p>
    <w:p w:rsidR="00013256" w:rsidRDefault="00013256" w:rsidP="00844E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6973F3">
        <w:rPr>
          <w:rFonts w:ascii="Times New Roman" w:hAnsi="Times New Roman"/>
          <w:sz w:val="28"/>
          <w:szCs w:val="28"/>
        </w:rPr>
        <w:t xml:space="preserve">Своим близким он говорил, что был </w:t>
      </w:r>
      <w:r>
        <w:rPr>
          <w:rFonts w:ascii="Times New Roman" w:hAnsi="Times New Roman"/>
          <w:sz w:val="28"/>
          <w:szCs w:val="28"/>
        </w:rPr>
        <w:t xml:space="preserve">фронтовым “писарем”. Всё это было очень удивительно, так как самые близкие родственники знали, что он дошел до Берлина. </w:t>
      </w:r>
    </w:p>
    <w:p w:rsidR="00013256" w:rsidRDefault="00013256" w:rsidP="00844E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Уже после войны, моей бабушкой Тюниной Т.Н. был сделан запрос в ЦАМО. В ответе на запрос выяснилось, что</w:t>
      </w:r>
      <w:r w:rsidRPr="006973F3">
        <w:rPr>
          <w:rFonts w:ascii="Times New Roman" w:hAnsi="Times New Roman"/>
          <w:sz w:val="28"/>
          <w:szCs w:val="28"/>
        </w:rPr>
        <w:t xml:space="preserve"> на самом деле мой прадед, Духанин Николай Дмитриевич, был сержантом гвардии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973F3">
        <w:rPr>
          <w:rFonts w:ascii="Times New Roman" w:hAnsi="Times New Roman"/>
          <w:sz w:val="28"/>
          <w:szCs w:val="28"/>
        </w:rPr>
        <w:t xml:space="preserve"> и являлся начальником ГМС 14-й отдельной роты химической защиты </w:t>
      </w:r>
      <w:smartTag w:uri="urn:schemas-microsoft-com:office:smarttags" w:element="metricconverter">
        <w:smartTagPr>
          <w:attr w:name="ProductID" w:val="1959 г"/>
        </w:smartTagPr>
        <w:r w:rsidRPr="006973F3">
          <w:rPr>
            <w:rFonts w:ascii="Times New Roman" w:hAnsi="Times New Roman"/>
            <w:sz w:val="28"/>
            <w:szCs w:val="28"/>
          </w:rPr>
          <w:t>11 г</w:t>
        </w:r>
      </w:smartTag>
      <w:r w:rsidRPr="006973F3">
        <w:rPr>
          <w:rFonts w:ascii="Times New Roman" w:hAnsi="Times New Roman"/>
          <w:sz w:val="28"/>
          <w:szCs w:val="28"/>
        </w:rPr>
        <w:t>.в. стрелковой дивизии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1612">
        <w:rPr>
          <w:rFonts w:ascii="Times New Roman" w:hAnsi="Times New Roman"/>
          <w:b/>
          <w:bCs/>
          <w:i/>
          <w:iCs/>
          <w:sz w:val="28"/>
          <w:szCs w:val="28"/>
        </w:rPr>
        <w:t xml:space="preserve">(приложение 2) </w:t>
      </w:r>
      <w:r>
        <w:rPr>
          <w:rFonts w:ascii="Times New Roman" w:hAnsi="Times New Roman"/>
          <w:sz w:val="28"/>
          <w:szCs w:val="28"/>
        </w:rPr>
        <w:t>и был награжден медалью «За боевые заслуги»  и медалями «За оборону Москвы», «</w:t>
      </w:r>
      <w:r w:rsidRPr="006973F3">
        <w:rPr>
          <w:rFonts w:ascii="Times New Roman" w:hAnsi="Times New Roman"/>
          <w:sz w:val="28"/>
          <w:szCs w:val="28"/>
        </w:rPr>
        <w:t>За побе</w:t>
      </w:r>
      <w:r>
        <w:rPr>
          <w:rFonts w:ascii="Times New Roman" w:hAnsi="Times New Roman"/>
          <w:sz w:val="28"/>
          <w:szCs w:val="28"/>
        </w:rPr>
        <w:t xml:space="preserve">ду над Германией», «За взятие Кенигсберга»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(приложение 4</w:t>
      </w:r>
      <w:r w:rsidRPr="00191612">
        <w:rPr>
          <w:rFonts w:ascii="Times New Roman" w:hAnsi="Times New Roman"/>
          <w:b/>
          <w:bCs/>
          <w:i/>
          <w:iCs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</w:t>
      </w:r>
      <w:r w:rsidRPr="006973F3">
        <w:rPr>
          <w:rFonts w:ascii="Times New Roman" w:hAnsi="Times New Roman"/>
          <w:sz w:val="28"/>
          <w:szCs w:val="28"/>
        </w:rPr>
        <w:t xml:space="preserve"> а так же гра</w:t>
      </w:r>
      <w:r>
        <w:rPr>
          <w:rFonts w:ascii="Times New Roman" w:hAnsi="Times New Roman"/>
          <w:sz w:val="28"/>
          <w:szCs w:val="28"/>
        </w:rPr>
        <w:t xml:space="preserve">мотой за взятие крепости Пиллау. </w:t>
      </w:r>
      <w:r w:rsidRPr="006973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Когда моя бабушка Тюнина Т.Н. начала делать запрос конкретно о той роте, в которой служил прадед, ей отвечали отказом, говорили то, что документов об этой роте на хранении не имеется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(приложение 3</w:t>
      </w:r>
      <w:r w:rsidRPr="00191612">
        <w:rPr>
          <w:rFonts w:ascii="Times New Roman" w:hAnsi="Times New Roman"/>
          <w:b/>
          <w:bCs/>
          <w:i/>
          <w:iCs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То есть, не сохранилось информации практически о сотне человек, которые в буквальном смысле проливали свою кровь за отечество, за нас с вами.</w:t>
      </w:r>
    </w:p>
    <w:p w:rsidR="00013256" w:rsidRPr="00191612" w:rsidRDefault="00013256" w:rsidP="00844E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973F3">
        <w:rPr>
          <w:rFonts w:ascii="Times New Roman" w:hAnsi="Times New Roman"/>
          <w:sz w:val="28"/>
          <w:szCs w:val="28"/>
        </w:rPr>
        <w:t xml:space="preserve">Недолго прожил Николай Дмитриевич после войны. Тяжелая болезнь не отступила. Умер он в </w:t>
      </w:r>
      <w:smartTag w:uri="urn:schemas-microsoft-com:office:smarttags" w:element="metricconverter">
        <w:smartTagPr>
          <w:attr w:name="ProductID" w:val="1959 г"/>
        </w:smartTagPr>
        <w:r w:rsidRPr="006973F3">
          <w:rPr>
            <w:rFonts w:ascii="Times New Roman" w:hAnsi="Times New Roman"/>
            <w:sz w:val="28"/>
            <w:szCs w:val="28"/>
          </w:rPr>
          <w:t>1959 г</w:t>
        </w:r>
      </w:smartTag>
      <w:r w:rsidRPr="006973F3">
        <w:rPr>
          <w:rFonts w:ascii="Times New Roman" w:hAnsi="Times New Roman"/>
          <w:sz w:val="28"/>
          <w:szCs w:val="28"/>
        </w:rPr>
        <w:t>, проведя последние годы своей жизни в больнице.</w:t>
      </w:r>
    </w:p>
    <w:p w:rsidR="00013256" w:rsidRPr="006973F3" w:rsidRDefault="00013256" w:rsidP="00844E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6973F3">
        <w:rPr>
          <w:rFonts w:ascii="Times New Roman" w:hAnsi="Times New Roman"/>
          <w:sz w:val="28"/>
          <w:szCs w:val="28"/>
        </w:rPr>
        <w:t>Сегодня говорят, что не осталось боль</w:t>
      </w:r>
      <w:r>
        <w:rPr>
          <w:rFonts w:ascii="Times New Roman" w:hAnsi="Times New Roman"/>
          <w:sz w:val="28"/>
          <w:szCs w:val="28"/>
        </w:rPr>
        <w:t xml:space="preserve">ше тайн, и мы знаем все о войне. Нет! </w:t>
      </w:r>
      <w:r w:rsidRPr="006973F3">
        <w:rPr>
          <w:rFonts w:ascii="Times New Roman" w:hAnsi="Times New Roman"/>
          <w:sz w:val="28"/>
          <w:szCs w:val="28"/>
        </w:rPr>
        <w:t>Последнее слово о той войне еще не сказано.</w:t>
      </w:r>
      <w:r>
        <w:rPr>
          <w:rFonts w:ascii="Times New Roman" w:hAnsi="Times New Roman"/>
          <w:sz w:val="28"/>
          <w:szCs w:val="28"/>
        </w:rPr>
        <w:t xml:space="preserve"> Сколько таких неизвестных нам «писарей», «пономарей», «сапожников» было на фронте,  и они </w:t>
      </w:r>
      <w:r w:rsidRPr="006973F3">
        <w:rPr>
          <w:rFonts w:ascii="Times New Roman" w:hAnsi="Times New Roman"/>
          <w:sz w:val="28"/>
          <w:szCs w:val="28"/>
        </w:rPr>
        <w:t>до сих пор хранят военную тайну или ушли и забрали с собой в могилу</w:t>
      </w:r>
      <w:r>
        <w:rPr>
          <w:rFonts w:ascii="Times New Roman" w:hAnsi="Times New Roman"/>
          <w:sz w:val="28"/>
          <w:szCs w:val="28"/>
        </w:rPr>
        <w:t xml:space="preserve"> всё, что им пришлось пережить?</w:t>
      </w:r>
    </w:p>
    <w:p w:rsidR="00013256" w:rsidRPr="006973F3" w:rsidRDefault="00013256" w:rsidP="00844E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6973F3">
        <w:rPr>
          <w:rFonts w:ascii="Times New Roman" w:hAnsi="Times New Roman"/>
          <w:sz w:val="28"/>
          <w:szCs w:val="28"/>
        </w:rPr>
        <w:t>Люди военного поколения – особые люди. С фронтов Великой Отечественной войны они привнесли в непростую жизнь страны веру в будущее, готовность жертвовать собой ради других, свято хранить военную тайну. Я горжусь своим прадедом!</w:t>
      </w:r>
      <w:bookmarkStart w:id="0" w:name="_GoBack"/>
      <w:bookmarkEnd w:id="0"/>
    </w:p>
    <w:p w:rsidR="00013256" w:rsidRDefault="0001325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13256" w:rsidRPr="00ED2328" w:rsidRDefault="00013256" w:rsidP="00ED2328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02FA5">
        <w:rPr>
          <w:rFonts w:ascii="Times New Roman" w:hAnsi="Times New Roman"/>
          <w:b/>
          <w:sz w:val="32"/>
          <w:szCs w:val="32"/>
        </w:rPr>
        <w:t>Приложение</w:t>
      </w:r>
      <w:r>
        <w:rPr>
          <w:rFonts w:ascii="Times New Roman" w:hAnsi="Times New Roman"/>
          <w:sz w:val="28"/>
          <w:szCs w:val="28"/>
        </w:rPr>
        <w:br/>
        <w:t xml:space="preserve">                                                                       </w:t>
      </w:r>
      <w:r w:rsidRPr="00ED2328">
        <w:rPr>
          <w:rFonts w:ascii="Times New Roman" w:hAnsi="Times New Roman"/>
          <w:b/>
          <w:bCs/>
          <w:i/>
          <w:iCs/>
          <w:sz w:val="28"/>
          <w:szCs w:val="28"/>
        </w:rPr>
        <w:t>Приложение № 1</w:t>
      </w:r>
    </w:p>
    <w:p w:rsidR="00013256" w:rsidRDefault="00013256" w:rsidP="004A7EBA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9pt;margin-top:20.25pt;width:426.8pt;height:611.45pt;z-index:251658240;visibility:visible">
            <v:imagedata r:id="rId7" o:title=""/>
          </v:shape>
        </w:pic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         </w:t>
      </w:r>
      <w:r w:rsidRPr="00ED2328">
        <w:rPr>
          <w:rFonts w:ascii="Times New Roman" w:hAnsi="Times New Roman"/>
          <w:b/>
          <w:bCs/>
          <w:i/>
          <w:iCs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13256" w:rsidRDefault="00013256" w:rsidP="00ED232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</w:p>
    <w:p w:rsidR="00013256" w:rsidRDefault="00013256" w:rsidP="006239A5">
      <w:pPr>
        <w:spacing w:after="0"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ED2328">
        <w:rPr>
          <w:rFonts w:ascii="Times New Roman" w:hAnsi="Times New Roman"/>
          <w:b/>
          <w:bCs/>
          <w:i/>
          <w:iCs/>
          <w:sz w:val="28"/>
          <w:szCs w:val="28"/>
        </w:rPr>
        <w:t>Приложение № 2</w:t>
      </w:r>
    </w:p>
    <w:p w:rsidR="00013256" w:rsidRDefault="00013256" w:rsidP="006239A5">
      <w:pPr>
        <w:spacing w:after="0"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013256" w:rsidRDefault="00013256" w:rsidP="006239A5">
      <w:pPr>
        <w:spacing w:after="0"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013256" w:rsidRDefault="00013256" w:rsidP="006239A5">
      <w:pPr>
        <w:spacing w:after="0"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013256" w:rsidRDefault="00013256" w:rsidP="006239A5">
      <w:pPr>
        <w:spacing w:after="0"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013256" w:rsidRDefault="00013256" w:rsidP="006239A5">
      <w:pPr>
        <w:spacing w:after="0"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013256" w:rsidRDefault="00013256" w:rsidP="006239A5">
      <w:pPr>
        <w:spacing w:after="0"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013256" w:rsidRDefault="00013256" w:rsidP="006239A5">
      <w:pPr>
        <w:spacing w:after="0"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013256" w:rsidRDefault="00013256" w:rsidP="006239A5">
      <w:pPr>
        <w:spacing w:after="0"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013256" w:rsidRDefault="00013256" w:rsidP="006239A5">
      <w:pPr>
        <w:spacing w:after="0"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013256" w:rsidRDefault="00013256" w:rsidP="006239A5">
      <w:pPr>
        <w:spacing w:after="0"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013256" w:rsidRPr="00ED2328" w:rsidRDefault="00013256" w:rsidP="006239A5">
      <w:pPr>
        <w:spacing w:after="0"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013256" w:rsidRDefault="00013256" w:rsidP="00FE4DC3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ED2328">
        <w:rPr>
          <w:rFonts w:ascii="Times New Roman" w:hAnsi="Times New Roman"/>
          <w:b/>
          <w:bCs/>
          <w:i/>
          <w:iCs/>
          <w:sz w:val="28"/>
          <w:szCs w:val="28"/>
        </w:rPr>
        <w:t xml:space="preserve">                                                            </w:t>
      </w:r>
      <w:r w:rsidRPr="00BD52EE">
        <w:rPr>
          <w:rFonts w:ascii="Times New Roman" w:hAnsi="Times New Roman"/>
          <w:noProof/>
          <w:position w:val="-336"/>
          <w:sz w:val="20"/>
          <w:szCs w:val="20"/>
        </w:rPr>
        <w:pict>
          <v:shape id="image2.png" o:spid="_x0000_i1025" type="#_x0000_t75" style="width:427.5pt;height:605.25pt;visibility:visible">
            <v:imagedata r:id="rId8" o:title=""/>
          </v:shape>
        </w:pict>
      </w:r>
      <w:r w:rsidRPr="00ED2328">
        <w:rPr>
          <w:rFonts w:ascii="Times New Roman" w:hAnsi="Times New Roman"/>
          <w:b/>
          <w:bCs/>
          <w:i/>
          <w:iCs/>
          <w:sz w:val="28"/>
          <w:szCs w:val="28"/>
        </w:rPr>
        <w:t xml:space="preserve">                             </w:t>
      </w:r>
    </w:p>
    <w:p w:rsidR="00013256" w:rsidRDefault="00013256" w:rsidP="00FE4DC3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013256" w:rsidRDefault="00013256" w:rsidP="00EA03CF">
      <w:pPr>
        <w:spacing w:after="0" w:line="360" w:lineRule="auto"/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013256" w:rsidRPr="00FE4DC3" w:rsidRDefault="00013256" w:rsidP="00EA03CF">
      <w:pPr>
        <w:spacing w:after="0" w:line="360" w:lineRule="auto"/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ED2328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Приложение №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3</w:t>
      </w:r>
    </w:p>
    <w:p w:rsidR="00013256" w:rsidRDefault="00013256" w:rsidP="00C206B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13256" w:rsidRDefault="00013256" w:rsidP="00C206B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BD52EE">
        <w:rPr>
          <w:rFonts w:ascii="Times New Roman" w:hAnsi="Times New Roman"/>
          <w:noProof/>
          <w:position w:val="-336"/>
          <w:sz w:val="20"/>
          <w:szCs w:val="20"/>
          <w:lang w:eastAsia="ru-RU"/>
        </w:rPr>
        <w:pict>
          <v:shape id="_x0000_i1026" type="#_x0000_t75" style="width:369.75pt;height:522.75pt;visibility:visible">
            <v:imagedata r:id="rId9" o:title=""/>
          </v:shape>
        </w:pict>
      </w:r>
    </w:p>
    <w:p w:rsidR="00013256" w:rsidRDefault="00013256" w:rsidP="00C206B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13256" w:rsidRDefault="00013256" w:rsidP="00C206B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13256" w:rsidRDefault="00013256" w:rsidP="00C206B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13256" w:rsidRDefault="00013256" w:rsidP="00C206B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13256" w:rsidRDefault="00013256" w:rsidP="00C206B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13256" w:rsidRDefault="00013256" w:rsidP="00C206B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13256" w:rsidRPr="00EA03CF" w:rsidRDefault="00013256" w:rsidP="00C206B3">
      <w:pPr>
        <w:spacing w:after="0" w:line="360" w:lineRule="auto"/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EA03CF">
        <w:rPr>
          <w:rFonts w:ascii="Times New Roman" w:hAnsi="Times New Roman"/>
          <w:b/>
          <w:bCs/>
          <w:i/>
          <w:iCs/>
          <w:sz w:val="28"/>
          <w:szCs w:val="28"/>
        </w:rPr>
        <w:t>Приложение № 4</w:t>
      </w:r>
    </w:p>
    <w:p w:rsidR="00013256" w:rsidRDefault="00013256" w:rsidP="00EA03C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13256" w:rsidRDefault="00013256" w:rsidP="00C206B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BD52E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7" type="#_x0000_t75" alt="filterimage.jpg" style="width:341.25pt;height:172.5pt;visibility:visible">
            <v:imagedata r:id="rId10" o:title=""/>
          </v:shape>
        </w:pict>
      </w:r>
    </w:p>
    <w:p w:rsidR="00013256" w:rsidRDefault="00013256" w:rsidP="0002433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13256" w:rsidRDefault="00013256" w:rsidP="00ED232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D52E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28" type="#_x0000_t75" alt="filterimage (2).jpg" style="width:252.75pt;height:361.5pt;visibility:visible">
            <v:imagedata r:id="rId11" o:title=""/>
          </v:shape>
        </w:pict>
      </w:r>
      <w:r>
        <w:rPr>
          <w:noProof/>
          <w:lang w:eastAsia="ru-RU"/>
        </w:rPr>
        <w:pict>
          <v:shape id="Рисунок 7" o:spid="_x0000_s1027" type="#_x0000_t75" alt="filterimage (1).jpg" style="position:absolute;margin-left:0;margin-top:.1pt;width:163.5pt;height:235.5pt;z-index:251659264;visibility:visible;mso-position-horizontal:left;mso-position-horizontal-relative:text;mso-position-vertical-relative:text">
            <v:imagedata r:id="rId12" o:title=""/>
            <w10:wrap type="square" side="right"/>
          </v:shape>
        </w:pict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013256" w:rsidRDefault="00013256" w:rsidP="00C206B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13256" w:rsidRDefault="00013256" w:rsidP="00C206B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13256" w:rsidRDefault="00013256" w:rsidP="00C206B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13256" w:rsidRPr="006973F3" w:rsidRDefault="00013256" w:rsidP="00C206B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sectPr w:rsidR="00013256" w:rsidRPr="006973F3" w:rsidSect="00202FA5">
      <w:pgSz w:w="11906" w:h="16838"/>
      <w:pgMar w:top="851" w:right="850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3256" w:rsidRDefault="00013256" w:rsidP="001B01CF">
      <w:pPr>
        <w:spacing w:after="0" w:line="240" w:lineRule="auto"/>
      </w:pPr>
      <w:r>
        <w:separator/>
      </w:r>
    </w:p>
  </w:endnote>
  <w:endnote w:type="continuationSeparator" w:id="1">
    <w:p w:rsidR="00013256" w:rsidRDefault="00013256" w:rsidP="001B0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3256" w:rsidRDefault="00013256" w:rsidP="001B01CF">
      <w:pPr>
        <w:spacing w:after="0" w:line="240" w:lineRule="auto"/>
      </w:pPr>
      <w:r>
        <w:separator/>
      </w:r>
    </w:p>
  </w:footnote>
  <w:footnote w:type="continuationSeparator" w:id="1">
    <w:p w:rsidR="00013256" w:rsidRDefault="00013256" w:rsidP="001B01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9741A"/>
    <w:multiLevelType w:val="hybridMultilevel"/>
    <w:tmpl w:val="A5FC20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D4F66FA"/>
    <w:multiLevelType w:val="hybridMultilevel"/>
    <w:tmpl w:val="D8D85B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F6201D8"/>
    <w:multiLevelType w:val="hybridMultilevel"/>
    <w:tmpl w:val="E500C2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7FB0"/>
    <w:rsid w:val="00013256"/>
    <w:rsid w:val="00024331"/>
    <w:rsid w:val="00191612"/>
    <w:rsid w:val="001B01CF"/>
    <w:rsid w:val="00202FA5"/>
    <w:rsid w:val="00262247"/>
    <w:rsid w:val="002B37F7"/>
    <w:rsid w:val="003757DA"/>
    <w:rsid w:val="00471606"/>
    <w:rsid w:val="004A7EBA"/>
    <w:rsid w:val="005306FE"/>
    <w:rsid w:val="0053616C"/>
    <w:rsid w:val="005A10A8"/>
    <w:rsid w:val="006239A5"/>
    <w:rsid w:val="00681EF7"/>
    <w:rsid w:val="006828A2"/>
    <w:rsid w:val="006973F3"/>
    <w:rsid w:val="006D1279"/>
    <w:rsid w:val="00701380"/>
    <w:rsid w:val="007060A3"/>
    <w:rsid w:val="00720383"/>
    <w:rsid w:val="00720B88"/>
    <w:rsid w:val="0074247B"/>
    <w:rsid w:val="00746B38"/>
    <w:rsid w:val="0075506A"/>
    <w:rsid w:val="007F526C"/>
    <w:rsid w:val="0081525F"/>
    <w:rsid w:val="00841554"/>
    <w:rsid w:val="00844E44"/>
    <w:rsid w:val="009429CF"/>
    <w:rsid w:val="009B32C9"/>
    <w:rsid w:val="00A04A01"/>
    <w:rsid w:val="00A87DFD"/>
    <w:rsid w:val="00AA7FB0"/>
    <w:rsid w:val="00AD1FC6"/>
    <w:rsid w:val="00B243E2"/>
    <w:rsid w:val="00B750D0"/>
    <w:rsid w:val="00BB335B"/>
    <w:rsid w:val="00BD52EE"/>
    <w:rsid w:val="00C03C85"/>
    <w:rsid w:val="00C206B3"/>
    <w:rsid w:val="00D006C3"/>
    <w:rsid w:val="00D22F0E"/>
    <w:rsid w:val="00DD3339"/>
    <w:rsid w:val="00DD6139"/>
    <w:rsid w:val="00EA03CF"/>
    <w:rsid w:val="00ED2328"/>
    <w:rsid w:val="00ED58B0"/>
    <w:rsid w:val="00F34466"/>
    <w:rsid w:val="00F623AA"/>
    <w:rsid w:val="00FE4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B38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link w:val="Heading3Char"/>
    <w:uiPriority w:val="99"/>
    <w:qFormat/>
    <w:locked/>
    <w:rsid w:val="00B243E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 w:bidi="te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B37F7"/>
    <w:rPr>
      <w:rFonts w:ascii="Cambria" w:hAnsi="Cambria" w:cs="Times New Roman"/>
      <w:b/>
      <w:bCs/>
      <w:sz w:val="26"/>
      <w:szCs w:val="26"/>
      <w:lang w:eastAsia="en-US"/>
    </w:rPr>
  </w:style>
  <w:style w:type="paragraph" w:styleId="ListParagraph">
    <w:name w:val="List Paragraph"/>
    <w:basedOn w:val="Normal"/>
    <w:uiPriority w:val="99"/>
    <w:qFormat/>
    <w:rsid w:val="00D006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1B0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B01C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1B0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B01C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02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2FA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844E44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4A7EBA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7060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te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14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49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114</TotalTime>
  <Pages>9</Pages>
  <Words>704</Words>
  <Characters>4013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Svetlana</cp:lastModifiedBy>
  <cp:revision>10</cp:revision>
  <cp:lastPrinted>2015-03-20T09:22:00Z</cp:lastPrinted>
  <dcterms:created xsi:type="dcterms:W3CDTF">2015-03-22T11:22:00Z</dcterms:created>
  <dcterms:modified xsi:type="dcterms:W3CDTF">2018-01-27T17:23:00Z</dcterms:modified>
</cp:coreProperties>
</file>