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49A" w:rsidRPr="00247977" w:rsidRDefault="00C5449A" w:rsidP="00C52117">
      <w:pPr>
        <w:tabs>
          <w:tab w:val="left" w:pos="2880"/>
        </w:tabs>
        <w:spacing w:after="0" w:line="240" w:lineRule="auto"/>
        <w:ind w:left="284" w:firstLine="425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b/>
          <w:color w:val="002060"/>
          <w:sz w:val="24"/>
          <w:szCs w:val="24"/>
        </w:rPr>
        <w:t>«</w:t>
      </w:r>
      <w:r w:rsidRPr="00247977">
        <w:rPr>
          <w:rFonts w:ascii="Times New Roman" w:hAnsi="Times New Roman"/>
          <w:b/>
          <w:color w:val="002060"/>
          <w:sz w:val="24"/>
          <w:szCs w:val="24"/>
          <w:lang w:val="en-US"/>
        </w:rPr>
        <w:t>Spring</w:t>
      </w:r>
      <w:r w:rsidRPr="00247977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247977">
        <w:rPr>
          <w:rFonts w:ascii="Times New Roman" w:hAnsi="Times New Roman"/>
          <w:b/>
          <w:color w:val="002060"/>
          <w:sz w:val="24"/>
          <w:szCs w:val="24"/>
          <w:lang w:val="en-US"/>
        </w:rPr>
        <w:t>in</w:t>
      </w:r>
      <w:r w:rsidRPr="00247977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247977">
        <w:rPr>
          <w:rFonts w:ascii="Times New Roman" w:hAnsi="Times New Roman"/>
          <w:b/>
          <w:color w:val="002060"/>
          <w:sz w:val="24"/>
          <w:szCs w:val="24"/>
          <w:lang w:val="en-US"/>
        </w:rPr>
        <w:t>our</w:t>
      </w:r>
      <w:r w:rsidRPr="00247977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247977">
        <w:rPr>
          <w:rFonts w:ascii="Times New Roman" w:hAnsi="Times New Roman"/>
          <w:b/>
          <w:color w:val="002060"/>
          <w:sz w:val="24"/>
          <w:szCs w:val="24"/>
          <w:lang w:val="en-US"/>
        </w:rPr>
        <w:t>place</w:t>
      </w:r>
      <w:r w:rsidRPr="00247977">
        <w:rPr>
          <w:rFonts w:ascii="Times New Roman" w:hAnsi="Times New Roman"/>
          <w:b/>
          <w:color w:val="002060"/>
          <w:sz w:val="24"/>
          <w:szCs w:val="24"/>
        </w:rPr>
        <w:t>»</w:t>
      </w:r>
    </w:p>
    <w:p w:rsidR="00C5449A" w:rsidRPr="00247977" w:rsidRDefault="00C5449A" w:rsidP="00C52117">
      <w:pPr>
        <w:pStyle w:val="ListParagraph"/>
        <w:ind w:left="45"/>
        <w:rPr>
          <w:rFonts w:ascii="Times New Roman" w:hAnsi="Times New Roman"/>
          <w:b/>
          <w:color w:val="002060"/>
          <w:sz w:val="24"/>
          <w:szCs w:val="24"/>
        </w:rPr>
      </w:pPr>
    </w:p>
    <w:p w:rsidR="00C5449A" w:rsidRPr="00247977" w:rsidRDefault="00C5449A" w:rsidP="00C52117">
      <w:pPr>
        <w:rPr>
          <w:rFonts w:ascii="Times New Roman" w:hAnsi="Times New Roman"/>
          <w:b/>
          <w:color w:val="002060"/>
          <w:sz w:val="24"/>
          <w:szCs w:val="24"/>
        </w:rPr>
      </w:pPr>
      <w:r w:rsidRPr="00247977">
        <w:rPr>
          <w:rFonts w:ascii="Times New Roman" w:hAnsi="Times New Roman"/>
          <w:b/>
          <w:color w:val="002060"/>
          <w:sz w:val="24"/>
          <w:szCs w:val="24"/>
        </w:rPr>
        <w:t>Автор: ученик 9 «А» класса Есенин Никита</w:t>
      </w:r>
    </w:p>
    <w:p w:rsidR="00C5449A" w:rsidRPr="00247977" w:rsidRDefault="00C5449A" w:rsidP="00C52117">
      <w:pPr>
        <w:rPr>
          <w:rFonts w:ascii="Times New Roman" w:hAnsi="Times New Roman"/>
          <w:b/>
          <w:color w:val="002060"/>
          <w:sz w:val="24"/>
          <w:szCs w:val="24"/>
        </w:rPr>
      </w:pPr>
      <w:r w:rsidRPr="00247977">
        <w:rPr>
          <w:rFonts w:ascii="Times New Roman" w:hAnsi="Times New Roman"/>
          <w:b/>
          <w:color w:val="002060"/>
          <w:sz w:val="24"/>
          <w:szCs w:val="24"/>
        </w:rPr>
        <w:t>Учитель: Соловьева Елена Федоровна</w:t>
      </w:r>
    </w:p>
    <w:p w:rsidR="00C5449A" w:rsidRPr="00247977" w:rsidRDefault="00C5449A" w:rsidP="00C52117">
      <w:pPr>
        <w:rPr>
          <w:rFonts w:ascii="Times New Roman" w:hAnsi="Times New Roman"/>
          <w:b/>
          <w:color w:val="002060"/>
          <w:sz w:val="24"/>
          <w:szCs w:val="24"/>
        </w:rPr>
      </w:pPr>
      <w:r w:rsidRPr="00247977">
        <w:rPr>
          <w:rFonts w:ascii="Times New Roman" w:hAnsi="Times New Roman"/>
          <w:b/>
          <w:color w:val="002060"/>
          <w:sz w:val="24"/>
          <w:szCs w:val="24"/>
        </w:rPr>
        <w:t xml:space="preserve">Школа: МОУ «Гимназия №7» </w:t>
      </w:r>
    </w:p>
    <w:p w:rsidR="00C5449A" w:rsidRPr="00247977" w:rsidRDefault="00C5449A" w:rsidP="00C52117">
      <w:pPr>
        <w:rPr>
          <w:rFonts w:ascii="Times New Roman" w:hAnsi="Times New Roman"/>
          <w:b/>
          <w:color w:val="002060"/>
          <w:sz w:val="24"/>
          <w:szCs w:val="24"/>
        </w:rPr>
      </w:pPr>
      <w:r w:rsidRPr="00247977">
        <w:rPr>
          <w:rFonts w:ascii="Times New Roman" w:hAnsi="Times New Roman"/>
          <w:b/>
          <w:color w:val="002060"/>
          <w:sz w:val="24"/>
          <w:szCs w:val="24"/>
        </w:rPr>
        <w:t>Населенный пункт: г. Подольск</w:t>
      </w:r>
    </w:p>
    <w:p w:rsidR="00C5449A" w:rsidRPr="00247977" w:rsidRDefault="00C5449A" w:rsidP="00C52117">
      <w:pPr>
        <w:rPr>
          <w:rFonts w:ascii="Times New Roman" w:hAnsi="Times New Roman"/>
          <w:b/>
          <w:color w:val="002060"/>
          <w:sz w:val="24"/>
          <w:szCs w:val="24"/>
        </w:rPr>
      </w:pPr>
      <w:r w:rsidRPr="00247977">
        <w:rPr>
          <w:rFonts w:ascii="Times New Roman" w:hAnsi="Times New Roman"/>
          <w:b/>
          <w:color w:val="002060"/>
          <w:sz w:val="24"/>
          <w:szCs w:val="24"/>
        </w:rPr>
        <w:t>Регион: Московская область</w:t>
      </w: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</w:r>
      <w:r w:rsidRPr="00247977">
        <w:rPr>
          <w:rFonts w:ascii="Times New Roman" w:hAnsi="Times New Roman"/>
          <w:sz w:val="24"/>
          <w:szCs w:val="24"/>
        </w:rPr>
        <w:br/>
        <w:t xml:space="preserve">  </w:t>
      </w: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</w:p>
    <w:p w:rsidR="00C5449A" w:rsidRPr="00247977" w:rsidRDefault="00C5449A" w:rsidP="00C52117">
      <w:pPr>
        <w:ind w:right="851"/>
        <w:rPr>
          <w:rFonts w:ascii="Times New Roman" w:hAnsi="Times New Roman"/>
          <w:sz w:val="24"/>
          <w:szCs w:val="24"/>
        </w:rPr>
      </w:pPr>
    </w:p>
    <w:p w:rsidR="00C5449A" w:rsidRPr="00247977" w:rsidRDefault="00C5449A" w:rsidP="00247977">
      <w:pPr>
        <w:ind w:left="851" w:right="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Л</w:t>
      </w:r>
      <w:r w:rsidRPr="00B70275">
        <w:rPr>
          <w:rFonts w:ascii="Times New Roman" w:hAnsi="Times New Roman"/>
          <w:b/>
          <w:color w:val="002060"/>
          <w:sz w:val="24"/>
          <w:szCs w:val="24"/>
        </w:rPr>
        <w:t>итературный</w:t>
      </w:r>
      <w:r w:rsidRPr="00624985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B70275">
        <w:rPr>
          <w:rFonts w:ascii="Times New Roman" w:hAnsi="Times New Roman"/>
          <w:b/>
          <w:color w:val="002060"/>
          <w:sz w:val="24"/>
          <w:szCs w:val="24"/>
        </w:rPr>
        <w:t>перевод</w:t>
      </w:r>
      <w:r w:rsidRPr="00624985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B70275">
        <w:rPr>
          <w:rFonts w:ascii="Times New Roman" w:hAnsi="Times New Roman"/>
          <w:b/>
          <w:color w:val="002060"/>
          <w:sz w:val="24"/>
          <w:szCs w:val="24"/>
        </w:rPr>
        <w:t>статьи</w:t>
      </w:r>
      <w:r w:rsidRPr="00624985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r w:rsidRPr="00624985">
        <w:rPr>
          <w:rFonts w:ascii="Times New Roman" w:hAnsi="Times New Roman"/>
          <w:b/>
          <w:bCs/>
          <w:color w:val="002060"/>
          <w:sz w:val="24"/>
          <w:szCs w:val="24"/>
          <w:shd w:val="clear" w:color="auto" w:fill="FFFFFF"/>
        </w:rPr>
        <w:t>«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val="en-US" w:eastAsia="ru-RU"/>
        </w:rPr>
        <w:t>Why</w:t>
      </w:r>
      <w:r w:rsidRPr="0062498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val="en-US" w:eastAsia="ru-RU"/>
        </w:rPr>
        <w:t>spring</w:t>
      </w:r>
      <w:r w:rsidRPr="0062498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val="en-US" w:eastAsia="ru-RU"/>
        </w:rPr>
        <w:t>in</w:t>
      </w:r>
      <w:r w:rsidRPr="0062498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val="en-US" w:eastAsia="ru-RU"/>
        </w:rPr>
        <w:t>Moscow</w:t>
      </w:r>
      <w:r w:rsidRPr="0062498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val="en-US" w:eastAsia="ru-RU"/>
        </w:rPr>
        <w:t>is</w:t>
      </w:r>
      <w:r w:rsidRPr="0062498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val="en-US" w:eastAsia="ru-RU"/>
        </w:rPr>
        <w:t>utter</w:t>
      </w:r>
      <w:r w:rsidRPr="0062498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val="en-US" w:eastAsia="ru-RU"/>
        </w:rPr>
        <w:t>hell</w:t>
      </w:r>
      <w:r w:rsidRPr="0062498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>»</w:t>
      </w:r>
      <w:r w:rsidRPr="00B70275">
        <w:rPr>
          <w:rFonts w:ascii="Times New Roman" w:hAnsi="Times New Roman"/>
          <w:b/>
          <w:color w:val="002060"/>
          <w:kern w:val="36"/>
          <w:sz w:val="24"/>
          <w:szCs w:val="24"/>
          <w:lang w:eastAsia="ru-RU"/>
        </w:rPr>
        <w:t xml:space="preserve"> </w:t>
      </w:r>
      <w:r w:rsidRPr="00247977">
        <w:rPr>
          <w:rFonts w:ascii="Times New Roman" w:hAnsi="Times New Roman"/>
          <w:sz w:val="24"/>
          <w:szCs w:val="24"/>
        </w:rPr>
        <w:t>Почему весна в Москве – “сущий ад”?</w:t>
      </w:r>
      <w:r w:rsidRPr="00247977">
        <w:rPr>
          <w:rFonts w:ascii="Times New Roman" w:hAnsi="Times New Roman"/>
          <w:sz w:val="24"/>
          <w:szCs w:val="24"/>
        </w:rPr>
        <w:br/>
        <w:t xml:space="preserve">В русском языке есть слово, которое становится привычным и для каждого иностранца, решившего погостить в  России весной. Это слово – слякоть. Для англичан оно созвучно со словом «грязь, жижа, распутица». </w:t>
      </w:r>
      <w:r w:rsidRPr="00247977">
        <w:rPr>
          <w:rFonts w:ascii="Times New Roman" w:hAnsi="Times New Roman"/>
          <w:sz w:val="24"/>
          <w:szCs w:val="24"/>
        </w:rPr>
        <w:br/>
        <w:t xml:space="preserve">Обычно, в конце марта,  начале апреля дороги исчезают под толщей коричневой грязи, которая нередко замерзает по утрам. Самое ужасное состоит в том, что такое происходит не только в отдалённых деревнях и сёлах, но и в таких крупных городах,  как Москва, прогулка по которой становится настоящей пыткой. Каждый раз приходится перепрыгивать через лужи или находить обходные пути.  </w:t>
      </w: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  <w:r w:rsidRPr="00247977">
        <w:rPr>
          <w:rFonts w:ascii="Times New Roman" w:hAnsi="Times New Roman"/>
          <w:sz w:val="24"/>
          <w:szCs w:val="24"/>
        </w:rPr>
        <w:t xml:space="preserve">Зимний снег сменяется дождём, образуя многочисленные выбоины и трещины в дорожном полотне, которые с повышением температуры расширяются, заполняются талой водой и превращаются в глубокие, грязные лужи. Как следствие этого - дорожный коллапс. Движение в городе становится невыносимо медленным. </w:t>
      </w:r>
    </w:p>
    <w:p w:rsidR="00C5449A" w:rsidRPr="00247977" w:rsidRDefault="00C5449A" w:rsidP="00F37340">
      <w:pPr>
        <w:ind w:left="851" w:right="851"/>
        <w:rPr>
          <w:rFonts w:ascii="Times New Roman" w:hAnsi="Times New Roman"/>
          <w:sz w:val="24"/>
          <w:szCs w:val="24"/>
        </w:rPr>
      </w:pPr>
      <w:r w:rsidRPr="00247977">
        <w:rPr>
          <w:rFonts w:ascii="Times New Roman" w:hAnsi="Times New Roman"/>
          <w:sz w:val="24"/>
          <w:szCs w:val="24"/>
        </w:rPr>
        <w:t>Возвышающиеся сугробы снега, полностью покрытые копотью  выхлопных газов,  огромное количество луж на улицах: всё это придаёт дополнительный «штрих красоты».</w:t>
      </w:r>
      <w:r w:rsidRPr="00247977">
        <w:rPr>
          <w:rFonts w:ascii="Times New Roman" w:hAnsi="Times New Roman"/>
          <w:sz w:val="24"/>
          <w:szCs w:val="24"/>
        </w:rPr>
        <w:br/>
        <w:t>По мнению русских, в этом году зима в России, как и в Европе, была непривычно долгой и суровой.</w:t>
      </w:r>
    </w:p>
    <w:p w:rsidR="00C5449A" w:rsidRPr="00247977" w:rsidRDefault="00C5449A" w:rsidP="00D17728">
      <w:pPr>
        <w:ind w:left="851" w:right="851"/>
        <w:rPr>
          <w:rFonts w:ascii="Times New Roman" w:hAnsi="Times New Roman"/>
          <w:sz w:val="24"/>
          <w:szCs w:val="24"/>
        </w:rPr>
      </w:pPr>
      <w:r w:rsidRPr="00247977">
        <w:rPr>
          <w:rFonts w:ascii="Times New Roman" w:hAnsi="Times New Roman"/>
          <w:sz w:val="24"/>
          <w:szCs w:val="24"/>
        </w:rPr>
        <w:t>…Но проблема, как, не  странно, не в погоде, а скорее в инфраструктуре. Москва – постоянно растущий мегаполис, являющийся домом для 11.5 миллионов человек по официальным данным и для более 17 миллионов по неофициальным данным, почти не располагает водостоками на дорогах, не оставляя тающему снегу шанса куда – либо стекать. Дороги, изношенные зимними морозами, больше похожи на  швейцарский сыр, напичканный дырками. Сами русские по этому поводу любят повторять, что в России есть две проблемы –  «дураки» и «дороги».</w:t>
      </w:r>
    </w:p>
    <w:p w:rsidR="00C5449A" w:rsidRPr="00247977" w:rsidRDefault="00C5449A" w:rsidP="002C625D">
      <w:pPr>
        <w:ind w:left="851" w:right="851"/>
        <w:rPr>
          <w:rFonts w:ascii="Times New Roman" w:hAnsi="Times New Roman"/>
          <w:sz w:val="24"/>
          <w:szCs w:val="24"/>
        </w:rPr>
      </w:pPr>
      <w:r w:rsidRPr="00247977">
        <w:rPr>
          <w:rFonts w:ascii="Times New Roman" w:hAnsi="Times New Roman"/>
          <w:sz w:val="24"/>
          <w:szCs w:val="24"/>
        </w:rPr>
        <w:t>…Несмотря на мрачные картины, некоторые люди не остаются равнодушными и  пытаются исправить положение дел в лучшую сторону. В Твери проводят соревнования</w:t>
      </w:r>
      <w:r>
        <w:rPr>
          <w:rFonts w:ascii="Times New Roman" w:hAnsi="Times New Roman"/>
          <w:sz w:val="24"/>
          <w:szCs w:val="24"/>
        </w:rPr>
        <w:t xml:space="preserve"> на квадроциклах</w:t>
      </w:r>
      <w:r w:rsidRPr="00247977">
        <w:rPr>
          <w:rFonts w:ascii="Times New Roman" w:hAnsi="Times New Roman"/>
          <w:sz w:val="24"/>
          <w:szCs w:val="24"/>
        </w:rPr>
        <w:t xml:space="preserve">, чтобы выяснить, кто сможет поднять  самые высокие </w:t>
      </w:r>
      <w:r>
        <w:rPr>
          <w:rFonts w:ascii="Times New Roman" w:hAnsi="Times New Roman"/>
          <w:sz w:val="24"/>
          <w:szCs w:val="24"/>
        </w:rPr>
        <w:t>фонтаны</w:t>
      </w:r>
      <w:r w:rsidRPr="00247977">
        <w:rPr>
          <w:rFonts w:ascii="Times New Roman" w:hAnsi="Times New Roman"/>
          <w:sz w:val="24"/>
          <w:szCs w:val="24"/>
        </w:rPr>
        <w:t xml:space="preserve">  грязи.  На </w:t>
      </w:r>
      <w:r w:rsidRPr="00247977">
        <w:rPr>
          <w:rFonts w:ascii="Times New Roman" w:hAnsi="Times New Roman"/>
          <w:sz w:val="24"/>
          <w:szCs w:val="24"/>
          <w:lang w:val="en-US"/>
        </w:rPr>
        <w:t>YouTube</w:t>
      </w:r>
      <w:r w:rsidRPr="00247977">
        <w:rPr>
          <w:rFonts w:ascii="Times New Roman" w:hAnsi="Times New Roman"/>
          <w:sz w:val="24"/>
          <w:szCs w:val="24"/>
        </w:rPr>
        <w:t xml:space="preserve">  есть множество видео, в которых русские закрепляют лыжи на заднем бампере,  чтобы преодолеть как можно больше городских луж.</w:t>
      </w:r>
      <w:r w:rsidRPr="00247977">
        <w:rPr>
          <w:rFonts w:ascii="Times New Roman" w:hAnsi="Times New Roman"/>
          <w:sz w:val="24"/>
          <w:szCs w:val="24"/>
        </w:rPr>
        <w:br/>
        <w:t>А в некоторых уголках страны даже гордятся  так называемой распутицей, которая появляется весной из за таянья снега, и осенью из - за дождя. У этого слова нет эквивалента в английском языке, но значение его объясняется так:   “когда дороги перестают существовать”.  Да, весна -  этот время ужасных дорог. Но это и не всегда так уж плохо – историки утверждают, что весенняя распутица очень помогла и в сражении с армией Наполеона, и в боях с немецкими захватчиками. Если бы только населению России также  не приходилось страдать из-за этого.</w:t>
      </w:r>
      <w:r w:rsidRPr="00247977">
        <w:rPr>
          <w:rFonts w:ascii="Times New Roman" w:hAnsi="Times New Roman"/>
          <w:sz w:val="24"/>
          <w:szCs w:val="24"/>
        </w:rPr>
        <w:br/>
        <w:t xml:space="preserve"> </w:t>
      </w:r>
    </w:p>
    <w:p w:rsidR="00C5449A" w:rsidRDefault="00C5449A" w:rsidP="004933E7">
      <w:pPr>
        <w:ind w:left="851" w:right="851"/>
        <w:rPr>
          <w:rFonts w:ascii="Times New Roman" w:hAnsi="Times New Roman"/>
          <w:sz w:val="24"/>
          <w:szCs w:val="24"/>
        </w:rPr>
      </w:pPr>
      <w:r w:rsidRPr="00247977">
        <w:rPr>
          <w:rFonts w:ascii="Times New Roman" w:hAnsi="Times New Roman"/>
          <w:b/>
          <w:sz w:val="24"/>
          <w:szCs w:val="24"/>
          <w:lang w:val="en-US"/>
        </w:rPr>
        <w:t>Spring in our place.</w:t>
      </w:r>
      <w:r w:rsidRPr="00247977">
        <w:rPr>
          <w:rFonts w:ascii="Times New Roman" w:hAnsi="Times New Roman"/>
          <w:sz w:val="24"/>
          <w:szCs w:val="24"/>
          <w:lang w:val="en-US"/>
        </w:rPr>
        <w:br/>
        <w:t xml:space="preserve">There are a lot of negative opinions about Russian spring nowadays, such as: “spring in </w:t>
      </w:r>
      <w:smartTag w:uri="urn:schemas-microsoft-com:office:smarttags" w:element="country-region">
        <w:r w:rsidRPr="00247977">
          <w:rPr>
            <w:rFonts w:ascii="Times New Roman" w:hAnsi="Times New Roman"/>
            <w:sz w:val="24"/>
            <w:szCs w:val="24"/>
            <w:lang w:val="en-US"/>
          </w:rPr>
          <w:t>Russia</w:t>
        </w:r>
      </w:smartTag>
      <w:r w:rsidRPr="00247977">
        <w:rPr>
          <w:rFonts w:ascii="Times New Roman" w:hAnsi="Times New Roman"/>
          <w:sz w:val="24"/>
          <w:szCs w:val="24"/>
          <w:lang w:val="en-US"/>
        </w:rPr>
        <w:t xml:space="preserve"> is utter hell” or “travelling to </w:t>
      </w:r>
      <w:smartTag w:uri="urn:schemas-microsoft-com:office:smarttags" w:element="country-region">
        <w:smartTag w:uri="urn:schemas-microsoft-com:office:smarttags" w:element="place">
          <w:r w:rsidRPr="00247977">
            <w:rPr>
              <w:rFonts w:ascii="Times New Roman" w:hAnsi="Times New Roman"/>
              <w:sz w:val="24"/>
              <w:szCs w:val="24"/>
              <w:lang w:val="en-US"/>
            </w:rPr>
            <w:t>Russia</w:t>
          </w:r>
        </w:smartTag>
      </w:smartTag>
      <w:r w:rsidRPr="00247977">
        <w:rPr>
          <w:rFonts w:ascii="Times New Roman" w:hAnsi="Times New Roman"/>
          <w:sz w:val="24"/>
          <w:szCs w:val="24"/>
          <w:lang w:val="en-US"/>
        </w:rPr>
        <w:t xml:space="preserve"> in spring is really bad idea” and so long. And, I am really sad of saying this, sometimes they are right. </w:t>
      </w:r>
      <w:r w:rsidRPr="00247977">
        <w:rPr>
          <w:rFonts w:ascii="Times New Roman" w:hAnsi="Times New Roman"/>
          <w:sz w:val="24"/>
          <w:szCs w:val="24"/>
          <w:lang w:val="en-US"/>
        </w:rPr>
        <w:br/>
        <w:t>Actually spring is very strange time especially from March to the middle of April: it is already warm, but it is still a lot of snow in the streets. It may not rain very much but you can never be sure of a dry day.  Each person who has to go long way to their job or school by foot has some trouble with equipping their self. “Should I wear boots or top–boots?”  “What should I put on: sweater or shirt, warm jacket or lightweight jacket?” But the weather is not main problem in spring.</w:t>
      </w:r>
    </w:p>
    <w:p w:rsidR="00C5449A" w:rsidRPr="00B74278" w:rsidRDefault="00C5449A" w:rsidP="004933E7">
      <w:pPr>
        <w:ind w:left="851" w:right="851"/>
        <w:rPr>
          <w:rFonts w:ascii="Times New Roman" w:hAnsi="Times New Roman"/>
          <w:sz w:val="24"/>
          <w:szCs w:val="24"/>
        </w:rPr>
      </w:pPr>
      <w:r w:rsidRPr="00B306E6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210.75pt">
            <v:imagedata r:id="rId4" o:title=""/>
          </v:shape>
        </w:pict>
      </w:r>
    </w:p>
    <w:p w:rsidR="00C5449A" w:rsidRPr="001C6C6F" w:rsidRDefault="00C5449A" w:rsidP="00F37340">
      <w:pPr>
        <w:ind w:left="851" w:right="851"/>
        <w:rPr>
          <w:rFonts w:ascii="Times New Roman" w:hAnsi="Times New Roman"/>
          <w:sz w:val="24"/>
          <w:szCs w:val="24"/>
          <w:lang w:val="en-US"/>
        </w:rPr>
      </w:pPr>
      <w:r w:rsidRPr="00247977">
        <w:rPr>
          <w:rFonts w:ascii="Times New Roman" w:hAnsi="Times New Roman"/>
          <w:sz w:val="24"/>
          <w:szCs w:val="24"/>
          <w:lang w:val="en-US"/>
        </w:rPr>
        <w:t xml:space="preserve"> I think that the most important problem is associated with the world around us. These problems are: lots of road pits, which usually become pools after the rain, tons of household rubbish, which was covered by the snow. </w:t>
      </w:r>
    </w:p>
    <w:p w:rsidR="00C5449A" w:rsidRPr="001526F0" w:rsidRDefault="00C5449A" w:rsidP="001526F0">
      <w:pPr>
        <w:ind w:left="851" w:right="851"/>
        <w:rPr>
          <w:rFonts w:ascii="Times New Roman" w:hAnsi="Times New Roman"/>
          <w:sz w:val="24"/>
          <w:szCs w:val="24"/>
        </w:rPr>
      </w:pPr>
      <w:r w:rsidRPr="00B306E6">
        <w:rPr>
          <w:rFonts w:ascii="Times New Roman" w:hAnsi="Times New Roman"/>
          <w:sz w:val="24"/>
          <w:szCs w:val="24"/>
          <w:lang w:val="en-US"/>
        </w:rPr>
        <w:pict>
          <v:shape id="_x0000_i1026" type="#_x0000_t75" style="width:363pt;height:242.25pt">
            <v:imagedata r:id="rId5" o:title=""/>
          </v:shape>
        </w:pict>
      </w:r>
    </w:p>
    <w:p w:rsidR="00C5449A" w:rsidRPr="00624985" w:rsidRDefault="00C5449A" w:rsidP="001526F0">
      <w:pPr>
        <w:ind w:left="851" w:right="851"/>
        <w:rPr>
          <w:rFonts w:ascii="Times New Roman" w:hAnsi="Times New Roman"/>
          <w:sz w:val="24"/>
          <w:szCs w:val="24"/>
          <w:lang w:val="en-US"/>
        </w:rPr>
      </w:pPr>
      <w:r w:rsidRPr="00247977">
        <w:rPr>
          <w:rFonts w:ascii="Times New Roman" w:hAnsi="Times New Roman"/>
          <w:sz w:val="24"/>
          <w:szCs w:val="24"/>
          <w:lang w:val="en-US"/>
        </w:rPr>
        <w:t>These questions are ordinary for us, because we k</w:t>
      </w:r>
      <w:r>
        <w:rPr>
          <w:rFonts w:ascii="Times New Roman" w:hAnsi="Times New Roman"/>
          <w:sz w:val="24"/>
          <w:szCs w:val="24"/>
          <w:lang w:val="en-US"/>
        </w:rPr>
        <w:t>now that our city government can</w:t>
      </w:r>
      <w:r w:rsidRPr="00247977">
        <w:rPr>
          <w:rFonts w:ascii="Times New Roman" w:hAnsi="Times New Roman"/>
          <w:sz w:val="24"/>
          <w:szCs w:val="24"/>
          <w:lang w:val="en-US"/>
        </w:rPr>
        <w:t xml:space="preserve"> not overcome at first winter problems, then spring problems with unexceptionable results. And we rarely try to paint our spring in bright colours: clean the places around the house, plant flowers, smile each other.</w:t>
      </w:r>
    </w:p>
    <w:p w:rsidR="00C5449A" w:rsidRPr="00BE538B" w:rsidRDefault="00C5449A" w:rsidP="00F37340">
      <w:pPr>
        <w:ind w:left="851" w:right="851"/>
        <w:rPr>
          <w:rFonts w:ascii="Times New Roman" w:hAnsi="Times New Roman"/>
          <w:sz w:val="24"/>
          <w:szCs w:val="24"/>
          <w:lang w:val="en-US"/>
        </w:rPr>
      </w:pPr>
      <w:r w:rsidRPr="00B306E6">
        <w:rPr>
          <w:rFonts w:ascii="Times New Roman" w:hAnsi="Times New Roman"/>
          <w:sz w:val="24"/>
          <w:szCs w:val="24"/>
          <w:lang w:val="en-US"/>
        </w:rPr>
        <w:pict>
          <v:shape id="_x0000_i1027" type="#_x0000_t75" style="width:330pt;height:219.75pt">
            <v:imagedata r:id="rId6" o:title=""/>
          </v:shape>
        </w:pict>
      </w:r>
    </w:p>
    <w:p w:rsidR="00C5449A" w:rsidRPr="00624985" w:rsidRDefault="00C5449A" w:rsidP="001526F0">
      <w:pPr>
        <w:ind w:left="851" w:right="851"/>
        <w:rPr>
          <w:rFonts w:ascii="Times New Roman" w:hAnsi="Times New Roman"/>
          <w:sz w:val="24"/>
          <w:szCs w:val="24"/>
          <w:lang w:val="en-US"/>
        </w:rPr>
      </w:pPr>
      <w:r w:rsidRPr="00247977">
        <w:rPr>
          <w:rFonts w:ascii="Times New Roman" w:hAnsi="Times New Roman"/>
          <w:sz w:val="24"/>
          <w:szCs w:val="24"/>
          <w:lang w:val="en-US"/>
        </w:rPr>
        <w:t xml:space="preserve">So for some foreigners who want to feel extreme I will recommend to visit </w:t>
      </w:r>
      <w:smartTag w:uri="urn:schemas-microsoft-com:office:smarttags" w:element="country-region">
        <w:r w:rsidRPr="00247977">
          <w:rPr>
            <w:rFonts w:ascii="Times New Roman" w:hAnsi="Times New Roman"/>
            <w:sz w:val="24"/>
            <w:szCs w:val="24"/>
            <w:lang w:val="en-US"/>
          </w:rPr>
          <w:t>Russia</w:t>
        </w:r>
      </w:smartTag>
      <w:r w:rsidRPr="00247977">
        <w:rPr>
          <w:rFonts w:ascii="Times New Roman" w:hAnsi="Times New Roman"/>
          <w:sz w:val="24"/>
          <w:szCs w:val="24"/>
          <w:lang w:val="en-US"/>
        </w:rPr>
        <w:t xml:space="preserve"> in spring, but you should be prepared for this, because as I said the spring in </w:t>
      </w:r>
      <w:smartTag w:uri="urn:schemas-microsoft-com:office:smarttags" w:element="place">
        <w:smartTag w:uri="urn:schemas-microsoft-com:office:smarttags" w:element="country-region">
          <w:r w:rsidRPr="00247977">
            <w:rPr>
              <w:rFonts w:ascii="Times New Roman" w:hAnsi="Times New Roman"/>
              <w:sz w:val="24"/>
              <w:szCs w:val="24"/>
              <w:lang w:val="en-US"/>
            </w:rPr>
            <w:t>Russia</w:t>
          </w:r>
        </w:smartTag>
      </w:smartTag>
      <w:r w:rsidRPr="00247977">
        <w:rPr>
          <w:rFonts w:ascii="Times New Roman" w:hAnsi="Times New Roman"/>
          <w:sz w:val="24"/>
          <w:szCs w:val="24"/>
          <w:lang w:val="en-US"/>
        </w:rPr>
        <w:t xml:space="preserve"> is really unpredictable. You ought to take with yourself all stuff that you will be able to use in different weather.  And I hope after rain comes fine weather and all tourists will be filled with admiration for Russian spring.           </w:t>
      </w:r>
      <w:bookmarkStart w:id="0" w:name="_GoBack"/>
      <w:bookmarkEnd w:id="0"/>
      <w:r w:rsidRPr="00247977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306E6">
        <w:rPr>
          <w:rFonts w:ascii="Times New Roman" w:hAnsi="Times New Roman"/>
          <w:sz w:val="24"/>
          <w:szCs w:val="24"/>
          <w:lang w:val="en-US"/>
        </w:rPr>
        <w:pict>
          <v:shape id="_x0000_i1028" type="#_x0000_t75" style="width:362.25pt;height:272.25pt">
            <v:imagedata r:id="rId7" o:title=""/>
          </v:shape>
        </w:pict>
      </w:r>
    </w:p>
    <w:sectPr w:rsidR="00C5449A" w:rsidRPr="00624985" w:rsidSect="00624985">
      <w:pgSz w:w="11906" w:h="16838"/>
      <w:pgMar w:top="1134" w:right="850" w:bottom="71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014E"/>
    <w:rsid w:val="00053369"/>
    <w:rsid w:val="000638CE"/>
    <w:rsid w:val="00092F7B"/>
    <w:rsid w:val="000C014E"/>
    <w:rsid w:val="000E33C5"/>
    <w:rsid w:val="00100787"/>
    <w:rsid w:val="001526F0"/>
    <w:rsid w:val="00156DD3"/>
    <w:rsid w:val="001A46C7"/>
    <w:rsid w:val="001B2FBA"/>
    <w:rsid w:val="001C6C6F"/>
    <w:rsid w:val="002050AF"/>
    <w:rsid w:val="00247977"/>
    <w:rsid w:val="002C625D"/>
    <w:rsid w:val="002F613D"/>
    <w:rsid w:val="00325F3E"/>
    <w:rsid w:val="003866D6"/>
    <w:rsid w:val="004136A7"/>
    <w:rsid w:val="00417608"/>
    <w:rsid w:val="00484337"/>
    <w:rsid w:val="004933E7"/>
    <w:rsid w:val="00493791"/>
    <w:rsid w:val="00503473"/>
    <w:rsid w:val="005B44EC"/>
    <w:rsid w:val="005E3063"/>
    <w:rsid w:val="005E7074"/>
    <w:rsid w:val="00622037"/>
    <w:rsid w:val="00624985"/>
    <w:rsid w:val="00645E5E"/>
    <w:rsid w:val="00673525"/>
    <w:rsid w:val="00711FBF"/>
    <w:rsid w:val="00726510"/>
    <w:rsid w:val="0075745C"/>
    <w:rsid w:val="00762D46"/>
    <w:rsid w:val="00777E75"/>
    <w:rsid w:val="0079555B"/>
    <w:rsid w:val="007E0B73"/>
    <w:rsid w:val="00927EE4"/>
    <w:rsid w:val="00953402"/>
    <w:rsid w:val="00977BE0"/>
    <w:rsid w:val="009F0E08"/>
    <w:rsid w:val="00A037BC"/>
    <w:rsid w:val="00A35522"/>
    <w:rsid w:val="00A747CF"/>
    <w:rsid w:val="00AA29FB"/>
    <w:rsid w:val="00AB1351"/>
    <w:rsid w:val="00B306E6"/>
    <w:rsid w:val="00B65C07"/>
    <w:rsid w:val="00B70275"/>
    <w:rsid w:val="00B74278"/>
    <w:rsid w:val="00B90CC7"/>
    <w:rsid w:val="00B94565"/>
    <w:rsid w:val="00B94571"/>
    <w:rsid w:val="00BE538B"/>
    <w:rsid w:val="00C52117"/>
    <w:rsid w:val="00C5449A"/>
    <w:rsid w:val="00C62E79"/>
    <w:rsid w:val="00CE3D38"/>
    <w:rsid w:val="00CF678B"/>
    <w:rsid w:val="00D0614B"/>
    <w:rsid w:val="00D17728"/>
    <w:rsid w:val="00D2232E"/>
    <w:rsid w:val="00D55027"/>
    <w:rsid w:val="00D9287B"/>
    <w:rsid w:val="00DA679B"/>
    <w:rsid w:val="00DD7303"/>
    <w:rsid w:val="00E47EA4"/>
    <w:rsid w:val="00EA2410"/>
    <w:rsid w:val="00EC1FC2"/>
    <w:rsid w:val="00ED0087"/>
    <w:rsid w:val="00F04F2F"/>
    <w:rsid w:val="00F1523A"/>
    <w:rsid w:val="00F26F38"/>
    <w:rsid w:val="00F37340"/>
    <w:rsid w:val="00FF4F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C07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5211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62498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1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145</TotalTime>
  <Pages>4</Pages>
  <Words>681</Words>
  <Characters>3888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михаил </cp:lastModifiedBy>
  <cp:revision>13</cp:revision>
  <dcterms:created xsi:type="dcterms:W3CDTF">2013-04-25T19:19:00Z</dcterms:created>
  <dcterms:modified xsi:type="dcterms:W3CDTF">2013-04-26T18:16:00Z</dcterms:modified>
</cp:coreProperties>
</file>