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839" w:rsidRDefault="00061F03" w:rsidP="009A06F1">
      <w:pPr>
        <w:pStyle w:val="aff0"/>
      </w:pPr>
      <w:r>
        <w:t>МИНИСТЕРСТВО ОБРАЗОВАНИЯ И НАУКИ АСТРАХАНСКОЙ ОБЛАСТИ</w:t>
      </w:r>
    </w:p>
    <w:p w:rsidR="00257839" w:rsidRDefault="00061F03" w:rsidP="009A06F1">
      <w:pPr>
        <w:pStyle w:val="aff0"/>
      </w:pPr>
      <w:r>
        <w:t>ОБЛАСТНОЕ ГОСУДАРСТВЕННОЕ ОБРАЗОВАТЕЛЬНОЕ УЧРЕЖДЕНИЕ</w:t>
      </w:r>
    </w:p>
    <w:p w:rsidR="00061F03" w:rsidRDefault="00061F03" w:rsidP="009A06F1">
      <w:pPr>
        <w:pStyle w:val="aff0"/>
      </w:pPr>
      <w:r>
        <w:t>НАЧАЛЬНОГО ПРОФЕССИОНАЛЬНОГО ОБРАЗОВАНИЯ</w:t>
      </w:r>
    </w:p>
    <w:p w:rsidR="00061F03" w:rsidRDefault="00061F03" w:rsidP="009A06F1">
      <w:pPr>
        <w:pStyle w:val="aff0"/>
      </w:pPr>
      <w:r>
        <w:t>«ПРОФЕССИОНАЛЬНЫЙ ЛИЦЕЙ № 8»</w:t>
      </w:r>
    </w:p>
    <w:p w:rsidR="00257839" w:rsidRDefault="00257839" w:rsidP="009A06F1">
      <w:pPr>
        <w:pStyle w:val="aff0"/>
      </w:pPr>
    </w:p>
    <w:p w:rsidR="00257839" w:rsidRDefault="00257839" w:rsidP="009A06F1">
      <w:pPr>
        <w:pStyle w:val="aff0"/>
      </w:pPr>
    </w:p>
    <w:p w:rsidR="00257839" w:rsidRDefault="00257839" w:rsidP="009A06F1">
      <w:pPr>
        <w:pStyle w:val="aff0"/>
      </w:pPr>
    </w:p>
    <w:p w:rsidR="00257839" w:rsidRDefault="00257839" w:rsidP="009A06F1">
      <w:pPr>
        <w:pStyle w:val="aff0"/>
      </w:pPr>
    </w:p>
    <w:p w:rsidR="00257839" w:rsidRDefault="00257839" w:rsidP="009A06F1">
      <w:pPr>
        <w:pStyle w:val="aff0"/>
      </w:pPr>
    </w:p>
    <w:p w:rsidR="00257839" w:rsidRDefault="00257839" w:rsidP="009A06F1">
      <w:pPr>
        <w:pStyle w:val="aff0"/>
      </w:pPr>
    </w:p>
    <w:p w:rsidR="00257839" w:rsidRDefault="00257839" w:rsidP="009A06F1">
      <w:pPr>
        <w:pStyle w:val="aff0"/>
      </w:pPr>
    </w:p>
    <w:p w:rsidR="00257839" w:rsidRPr="009A06F1" w:rsidRDefault="00061F03" w:rsidP="009A06F1">
      <w:pPr>
        <w:pStyle w:val="aff0"/>
        <w:rPr>
          <w:sz w:val="48"/>
          <w:szCs w:val="48"/>
        </w:rPr>
      </w:pPr>
      <w:r w:rsidRPr="009A06F1">
        <w:rPr>
          <w:sz w:val="48"/>
          <w:szCs w:val="48"/>
        </w:rPr>
        <w:t>РЕФЕРАТ</w:t>
      </w:r>
    </w:p>
    <w:p w:rsidR="00061F03" w:rsidRDefault="00061F03" w:rsidP="009A06F1">
      <w:pPr>
        <w:pStyle w:val="aff0"/>
      </w:pPr>
      <w:r>
        <w:t>«Подготовка мастера к уроку»</w:t>
      </w:r>
    </w:p>
    <w:p w:rsidR="00061F03" w:rsidRDefault="00061F03" w:rsidP="009A06F1">
      <w:pPr>
        <w:pStyle w:val="aff0"/>
      </w:pPr>
      <w:r>
        <w:t>Профессия «Секретарь – референт»</w:t>
      </w:r>
    </w:p>
    <w:p w:rsidR="00257839" w:rsidRDefault="00257839" w:rsidP="009A06F1">
      <w:pPr>
        <w:pStyle w:val="aff0"/>
      </w:pPr>
    </w:p>
    <w:p w:rsidR="00257839" w:rsidRDefault="00503718" w:rsidP="00566EF1">
      <w:pPr>
        <w:pStyle w:val="aff0"/>
        <w:jc w:val="left"/>
      </w:pPr>
      <w: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438400" cy="1933575"/>
            <wp:effectExtent l="19050" t="0" r="0" b="0"/>
            <wp:wrapSquare wrapText="right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03" w:rsidRDefault="00061F03" w:rsidP="00566EF1">
      <w:pPr>
        <w:pStyle w:val="aff0"/>
        <w:tabs>
          <w:tab w:val="left" w:pos="780"/>
        </w:tabs>
        <w:jc w:val="both"/>
      </w:pPr>
    </w:p>
    <w:p w:rsidR="000D5477" w:rsidRDefault="009A3829" w:rsidP="00FD0D4F">
      <w:pPr>
        <w:pStyle w:val="aff0"/>
        <w:ind w:left="6096"/>
        <w:jc w:val="both"/>
      </w:pPr>
      <w:r w:rsidRPr="00805595">
        <w:t>Выполнил</w:t>
      </w:r>
      <w:r w:rsidR="00061F03">
        <w:t>а</w:t>
      </w:r>
      <w:r w:rsidR="00805595" w:rsidRPr="00805595">
        <w:t xml:space="preserve">: </w:t>
      </w:r>
    </w:p>
    <w:p w:rsidR="00FD0D4F" w:rsidRDefault="009A3829" w:rsidP="00FD0D4F">
      <w:pPr>
        <w:pStyle w:val="aff0"/>
      </w:pPr>
      <w:r w:rsidRPr="00805595">
        <w:t>мастер</w:t>
      </w:r>
      <w:r w:rsidR="00805595" w:rsidRPr="00805595">
        <w:t xml:space="preserve"> </w:t>
      </w:r>
      <w:r w:rsidR="00061F03">
        <w:t xml:space="preserve">п/о </w:t>
      </w:r>
    </w:p>
    <w:p w:rsidR="00061F03" w:rsidRDefault="00061F03" w:rsidP="009A06F1">
      <w:pPr>
        <w:pStyle w:val="aff0"/>
        <w:jc w:val="right"/>
      </w:pPr>
      <w:r>
        <w:t>Важова Н</w:t>
      </w:r>
      <w:r w:rsidR="00FD0D4F">
        <w:t>аталья Николаевна</w:t>
      </w:r>
    </w:p>
    <w:p w:rsidR="00061F03" w:rsidRDefault="00061F03" w:rsidP="00B30046">
      <w:pPr>
        <w:pStyle w:val="af8"/>
        <w:jc w:val="both"/>
      </w:pPr>
    </w:p>
    <w:p w:rsidR="00061F03" w:rsidRDefault="00061F03" w:rsidP="00F921EF">
      <w:pPr>
        <w:pStyle w:val="af8"/>
      </w:pPr>
    </w:p>
    <w:p w:rsidR="000D5477" w:rsidRDefault="000D5477" w:rsidP="000D5477">
      <w:pPr>
        <w:pStyle w:val="af8"/>
        <w:jc w:val="both"/>
      </w:pPr>
    </w:p>
    <w:p w:rsidR="00B30046" w:rsidRDefault="00B30046" w:rsidP="000D5477">
      <w:pPr>
        <w:pStyle w:val="af8"/>
        <w:jc w:val="both"/>
      </w:pPr>
    </w:p>
    <w:p w:rsidR="00B30046" w:rsidRDefault="00B30046" w:rsidP="000D5477">
      <w:pPr>
        <w:pStyle w:val="af8"/>
        <w:jc w:val="both"/>
      </w:pPr>
    </w:p>
    <w:p w:rsidR="00B30046" w:rsidRDefault="00B30046" w:rsidP="000D5477">
      <w:pPr>
        <w:pStyle w:val="af8"/>
        <w:jc w:val="both"/>
      </w:pPr>
    </w:p>
    <w:p w:rsidR="00B30046" w:rsidRDefault="00B30046" w:rsidP="000D5477">
      <w:pPr>
        <w:pStyle w:val="af8"/>
        <w:jc w:val="both"/>
      </w:pPr>
    </w:p>
    <w:p w:rsidR="00B30046" w:rsidRDefault="00B30046" w:rsidP="000D5477">
      <w:pPr>
        <w:pStyle w:val="af8"/>
        <w:jc w:val="both"/>
      </w:pPr>
    </w:p>
    <w:p w:rsidR="00805595" w:rsidRDefault="00061F03" w:rsidP="00FD0D4F">
      <w:pPr>
        <w:pStyle w:val="af8"/>
      </w:pPr>
      <w:r w:rsidRPr="00FD2B54">
        <w:rPr>
          <w:b w:val="0"/>
          <w:bCs w:val="0"/>
          <w:i w:val="0"/>
          <w:iCs w:val="0"/>
        </w:rPr>
        <w:t>А</w:t>
      </w:r>
      <w:r w:rsidR="00984256">
        <w:rPr>
          <w:b w:val="0"/>
          <w:bCs w:val="0"/>
          <w:i w:val="0"/>
          <w:iCs w:val="0"/>
        </w:rPr>
        <w:t>страхань, 2010</w:t>
      </w:r>
      <w:r w:rsidR="00F921EF">
        <w:br w:type="page"/>
      </w:r>
      <w:r w:rsidR="009A3829" w:rsidRPr="00805595">
        <w:lastRenderedPageBreak/>
        <w:t>Содержание</w:t>
      </w:r>
    </w:p>
    <w:tbl>
      <w:tblPr>
        <w:tblW w:w="0" w:type="auto"/>
        <w:jc w:val="center"/>
        <w:tblLook w:val="04A0"/>
      </w:tblPr>
      <w:tblGrid>
        <w:gridCol w:w="8613"/>
        <w:gridCol w:w="1241"/>
      </w:tblGrid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8D2BD6" w:rsidP="00BC43FC">
            <w:pPr>
              <w:pStyle w:val="22"/>
            </w:pPr>
            <w:r w:rsidRPr="008D2BD6">
              <w:rPr>
                <w:lang w:val="en-US"/>
              </w:rPr>
              <w:t xml:space="preserve"> </w:t>
            </w:r>
            <w:r w:rsidR="00760633">
              <w:t>Пояснительная записка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3</w:t>
            </w:r>
          </w:p>
        </w:tc>
      </w:tr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760633" w:rsidP="00BC43FC">
            <w:pPr>
              <w:pStyle w:val="22"/>
            </w:pPr>
            <w:r>
              <w:t>1.</w:t>
            </w:r>
            <w:r w:rsidR="008D2BD6" w:rsidRPr="008D2BD6">
              <w:t xml:space="preserve"> Урок производственного обучения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3</w:t>
            </w:r>
          </w:p>
        </w:tc>
      </w:tr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760633" w:rsidP="00BC43FC">
            <w:pPr>
              <w:pStyle w:val="22"/>
            </w:pPr>
            <w:r>
              <w:t xml:space="preserve">1.1 </w:t>
            </w:r>
            <w:r w:rsidR="008D2BD6" w:rsidRPr="008D2BD6">
              <w:t>Подбор учебно-производственных работ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7</w:t>
            </w:r>
          </w:p>
        </w:tc>
      </w:tr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760633" w:rsidP="00BC43FC">
            <w:pPr>
              <w:pStyle w:val="22"/>
            </w:pPr>
            <w:r>
              <w:t xml:space="preserve">2. </w:t>
            </w:r>
            <w:r w:rsidR="008D2BD6" w:rsidRPr="008D2BD6">
              <w:t>Построение и организация урока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9</w:t>
            </w:r>
          </w:p>
        </w:tc>
      </w:tr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760633" w:rsidP="00BC43FC">
            <w:pPr>
              <w:pStyle w:val="22"/>
            </w:pPr>
            <w:r>
              <w:t xml:space="preserve">3. </w:t>
            </w:r>
            <w:r w:rsidR="008D2BD6" w:rsidRPr="008D2BD6">
              <w:t>Подготовка мастера к занятиям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1</w:t>
            </w:r>
            <w:r w:rsidR="00A15798">
              <w:t>4</w:t>
            </w:r>
          </w:p>
        </w:tc>
      </w:tr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760633" w:rsidP="00BC43FC">
            <w:pPr>
              <w:pStyle w:val="22"/>
            </w:pPr>
            <w:r>
              <w:t xml:space="preserve">4. </w:t>
            </w:r>
            <w:r w:rsidR="008D2BD6" w:rsidRPr="008D2BD6">
              <w:t>Заключение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1</w:t>
            </w:r>
            <w:r w:rsidR="00A15798">
              <w:t>6</w:t>
            </w:r>
          </w:p>
        </w:tc>
      </w:tr>
      <w:tr w:rsidR="00760633" w:rsidRPr="008D2BD6" w:rsidTr="00760633">
        <w:trPr>
          <w:jc w:val="center"/>
        </w:trPr>
        <w:tc>
          <w:tcPr>
            <w:tcW w:w="8613" w:type="dxa"/>
            <w:shd w:val="clear" w:color="000000" w:fill="auto"/>
          </w:tcPr>
          <w:p w:rsidR="008D2BD6" w:rsidRDefault="008D2BD6" w:rsidP="00BC43FC">
            <w:pPr>
              <w:pStyle w:val="22"/>
            </w:pPr>
            <w:r w:rsidRPr="008D2BD6">
              <w:t>Список использованной литературы</w:t>
            </w:r>
          </w:p>
        </w:tc>
        <w:tc>
          <w:tcPr>
            <w:tcW w:w="1241" w:type="dxa"/>
            <w:shd w:val="clear" w:color="000000" w:fill="auto"/>
          </w:tcPr>
          <w:p w:rsidR="008D2BD6" w:rsidRDefault="008D2BD6" w:rsidP="00BC43FC">
            <w:pPr>
              <w:pStyle w:val="22"/>
            </w:pPr>
            <w:r>
              <w:t>1</w:t>
            </w:r>
            <w:r w:rsidR="00A15798">
              <w:t>7</w:t>
            </w:r>
          </w:p>
        </w:tc>
      </w:tr>
    </w:tbl>
    <w:p w:rsidR="008D2BD6" w:rsidRDefault="008D2BD6" w:rsidP="00BC43FC">
      <w:pPr>
        <w:pStyle w:val="22"/>
      </w:pPr>
    </w:p>
    <w:p w:rsidR="00805595" w:rsidRPr="00805595" w:rsidRDefault="00805595" w:rsidP="00363539"/>
    <w:p w:rsidR="00805595" w:rsidRPr="00FD2B54" w:rsidRDefault="00F921EF" w:rsidP="009D306C">
      <w:pPr>
        <w:pStyle w:val="2"/>
      </w:pPr>
      <w:r>
        <w:br w:type="page"/>
      </w:r>
      <w:bookmarkStart w:id="0" w:name="_Toc238043928"/>
      <w:bookmarkStart w:id="1" w:name="_Toc244665875"/>
      <w:bookmarkStart w:id="2" w:name="_Toc244665960"/>
      <w:bookmarkEnd w:id="0"/>
      <w:bookmarkEnd w:id="1"/>
      <w:bookmarkEnd w:id="2"/>
      <w:r w:rsidR="00760633">
        <w:lastRenderedPageBreak/>
        <w:t>Пояснительная записка</w:t>
      </w:r>
    </w:p>
    <w:p w:rsidR="00F921EF" w:rsidRDefault="00F921EF" w:rsidP="00363539"/>
    <w:p w:rsidR="00805595" w:rsidRDefault="00A83A1E" w:rsidP="00363539">
      <w:r w:rsidRPr="00805595">
        <w:t>Успех учебно</w:t>
      </w:r>
      <w:r w:rsidR="00805595" w:rsidRPr="00805595">
        <w:t>-</w:t>
      </w:r>
      <w:r w:rsidR="009A3829" w:rsidRPr="00805595">
        <w:t>воспитательного</w:t>
      </w:r>
      <w:r w:rsidRPr="00805595">
        <w:t xml:space="preserve"> процесса</w:t>
      </w:r>
      <w:r w:rsidR="00805595" w:rsidRPr="00805595">
        <w:t>,</w:t>
      </w:r>
      <w:r w:rsidRPr="00805595">
        <w:t xml:space="preserve"> эффективность каждого урока как его </w:t>
      </w:r>
      <w:r w:rsidR="009A3829" w:rsidRPr="00805595">
        <w:t>структурной</w:t>
      </w:r>
      <w:r w:rsidRPr="00805595">
        <w:t xml:space="preserve"> составляющей во многом зависит от мастера производственного обучения</w:t>
      </w:r>
      <w:r w:rsidR="00805595" w:rsidRPr="00805595">
        <w:t xml:space="preserve">. </w:t>
      </w:r>
      <w:r w:rsidR="009A3829" w:rsidRPr="00805595">
        <w:t>Его квалификации и педагогической готовности к работе с учащимися</w:t>
      </w:r>
      <w:r w:rsidR="00805595" w:rsidRPr="00805595">
        <w:t xml:space="preserve">. </w:t>
      </w:r>
      <w:r w:rsidRPr="00805595">
        <w:t>Именно под его</w:t>
      </w:r>
      <w:r w:rsidR="00805595" w:rsidRPr="00805595">
        <w:t xml:space="preserve"> </w:t>
      </w:r>
      <w:r w:rsidRPr="00805595">
        <w:t>руководством</w:t>
      </w:r>
      <w:r w:rsidR="00805595" w:rsidRPr="00805595">
        <w:t xml:space="preserve"> </w:t>
      </w:r>
      <w:r w:rsidRPr="00805595">
        <w:t xml:space="preserve">учащиеся приобретают профессиональные знания, </w:t>
      </w:r>
      <w:r w:rsidR="009A3829" w:rsidRPr="00805595">
        <w:t xml:space="preserve">умения </w:t>
      </w:r>
      <w:r w:rsidRPr="00805595">
        <w:t>и</w:t>
      </w:r>
      <w:r w:rsidR="00805595" w:rsidRPr="00805595">
        <w:t xml:space="preserve"> </w:t>
      </w:r>
      <w:r w:rsidRPr="00805595">
        <w:t>навыки</w:t>
      </w:r>
      <w:r w:rsidR="00805595" w:rsidRPr="00805595">
        <w:t>,</w:t>
      </w:r>
      <w:r w:rsidRPr="00805595">
        <w:t xml:space="preserve"> учатся творческому подходу к трудовой деятельности, готовят себя к самостоятельному труду</w:t>
      </w:r>
      <w:r w:rsidR="00805595" w:rsidRPr="00805595">
        <w:t xml:space="preserve">. </w:t>
      </w:r>
      <w:r w:rsidRPr="00805595">
        <w:t>Поэтому на современном этапе возраст</w:t>
      </w:r>
      <w:r w:rsidR="00FD2B54">
        <w:t>а</w:t>
      </w:r>
      <w:r w:rsidRPr="00805595">
        <w:t xml:space="preserve">ет роль мастеров, работающих в профессиональных </w:t>
      </w:r>
      <w:r w:rsidR="009A3829" w:rsidRPr="00805595">
        <w:t>училищах</w:t>
      </w:r>
      <w:r w:rsidR="00805595" w:rsidRPr="00805595">
        <w:t>.</w:t>
      </w:r>
    </w:p>
    <w:p w:rsidR="00805595" w:rsidRDefault="00FD2B54" w:rsidP="00363539">
      <w:r w:rsidRPr="00FD2B54">
        <w:rPr>
          <w:b/>
          <w:bCs/>
        </w:rPr>
        <w:t>Цель</w:t>
      </w:r>
      <w:r>
        <w:t xml:space="preserve"> данной работы - рассмотреть одну из важнейших проблем</w:t>
      </w:r>
      <w:r w:rsidR="00805595" w:rsidRPr="00805595">
        <w:t xml:space="preserve"> - </w:t>
      </w:r>
      <w:r>
        <w:t>оптимизацию</w:t>
      </w:r>
      <w:r w:rsidR="00A83A1E" w:rsidRPr="00805595">
        <w:t xml:space="preserve"> урока </w:t>
      </w:r>
      <w:r w:rsidR="009A3829" w:rsidRPr="00805595">
        <w:t>производственного</w:t>
      </w:r>
      <w:r w:rsidR="00A83A1E" w:rsidRPr="00805595">
        <w:t xml:space="preserve"> обучения в учебных мастерских</w:t>
      </w:r>
      <w:r w:rsidR="00805595" w:rsidRPr="00805595">
        <w:t xml:space="preserve">. </w:t>
      </w:r>
      <w:r w:rsidR="00A83A1E" w:rsidRPr="00805595">
        <w:t>Именно в учебных мастерских закладываются основы мастерства</w:t>
      </w:r>
      <w:r w:rsidR="00805595" w:rsidRPr="00805595">
        <w:t>,</w:t>
      </w:r>
      <w:r w:rsidR="00A83A1E" w:rsidRPr="00805595">
        <w:t xml:space="preserve"> здесь проявляется интерес и любовь к профессии</w:t>
      </w:r>
      <w:r w:rsidR="00805595" w:rsidRPr="00805595">
        <w:t>,</w:t>
      </w:r>
      <w:r w:rsidR="00A83A1E" w:rsidRPr="00805595">
        <w:t xml:space="preserve"> учащиеся приучаются к дисциплине </w:t>
      </w:r>
      <w:r w:rsidR="00CF2D9B" w:rsidRPr="00805595">
        <w:t>т</w:t>
      </w:r>
      <w:r w:rsidR="00A83A1E" w:rsidRPr="00805595">
        <w:t>руда</w:t>
      </w:r>
      <w:r w:rsidR="00805595" w:rsidRPr="00805595">
        <w:t>,</w:t>
      </w:r>
      <w:r w:rsidR="00A83A1E" w:rsidRPr="00805595">
        <w:t xml:space="preserve"> у них </w:t>
      </w:r>
      <w:r w:rsidR="009A3829" w:rsidRPr="00805595">
        <w:t>воспитывается</w:t>
      </w:r>
      <w:r w:rsidR="00A83A1E" w:rsidRPr="00805595">
        <w:t xml:space="preserve"> потребность в качествен</w:t>
      </w:r>
      <w:r w:rsidR="00421FB9">
        <w:t>ном выполнении порученной работы</w:t>
      </w:r>
      <w:r w:rsidR="00805595" w:rsidRPr="00805595">
        <w:t xml:space="preserve">. </w:t>
      </w:r>
      <w:r w:rsidR="00CF2D9B" w:rsidRPr="00805595">
        <w:t>С</w:t>
      </w:r>
      <w:r w:rsidR="00A83A1E" w:rsidRPr="00805595">
        <w:t>ледовательно</w:t>
      </w:r>
      <w:r w:rsidR="00421FB9">
        <w:t>,</w:t>
      </w:r>
      <w:r w:rsidR="00A83A1E" w:rsidRPr="00805595">
        <w:t xml:space="preserve"> организация </w:t>
      </w:r>
      <w:r w:rsidR="009A3829" w:rsidRPr="00805595">
        <w:t>процесса</w:t>
      </w:r>
      <w:r w:rsidR="00A83A1E" w:rsidRPr="00805595">
        <w:t xml:space="preserve"> воспитания и обучения в учебных </w:t>
      </w:r>
      <w:r w:rsidR="009A3829" w:rsidRPr="00805595">
        <w:t>мастерских</w:t>
      </w:r>
      <w:r w:rsidR="00805595" w:rsidRPr="00805595">
        <w:t>,</w:t>
      </w:r>
      <w:r w:rsidR="00A83A1E" w:rsidRPr="00805595">
        <w:t xml:space="preserve"> методически грамотная подготовка и проведение уроков производственного обучения</w:t>
      </w:r>
      <w:r w:rsidR="00805595" w:rsidRPr="00805595">
        <w:t xml:space="preserve"> - </w:t>
      </w:r>
      <w:r w:rsidR="00A83A1E" w:rsidRPr="00805595">
        <w:t xml:space="preserve">важнейшая предпосылка дальнейшего изучения эффективности и качества всего учебного </w:t>
      </w:r>
      <w:r w:rsidR="009A3829" w:rsidRPr="00805595">
        <w:t>процесса</w:t>
      </w:r>
      <w:r w:rsidR="00805595" w:rsidRPr="00805595">
        <w:t>.</w:t>
      </w:r>
    </w:p>
    <w:p w:rsidR="00805595" w:rsidRPr="00805595" w:rsidRDefault="00805595" w:rsidP="00363539"/>
    <w:p w:rsidR="00805595" w:rsidRPr="00805595" w:rsidRDefault="00760633" w:rsidP="009D306C">
      <w:pPr>
        <w:pStyle w:val="2"/>
      </w:pPr>
      <w:bookmarkStart w:id="3" w:name="_Toc238043929"/>
      <w:bookmarkStart w:id="4" w:name="_Toc244665876"/>
      <w:bookmarkStart w:id="5" w:name="_Toc244665961"/>
      <w:r>
        <w:t>1</w:t>
      </w:r>
      <w:r w:rsidRPr="009A06F1">
        <w:t>.</w:t>
      </w:r>
      <w:r w:rsidR="00257839">
        <w:t xml:space="preserve"> </w:t>
      </w:r>
      <w:r w:rsidR="00A83A1E" w:rsidRPr="00805595">
        <w:t>Урок производственного обучения</w:t>
      </w:r>
      <w:bookmarkEnd w:id="3"/>
      <w:bookmarkEnd w:id="4"/>
      <w:bookmarkEnd w:id="5"/>
    </w:p>
    <w:p w:rsidR="00F921EF" w:rsidRDefault="00F921EF" w:rsidP="00363539"/>
    <w:p w:rsidR="00805595" w:rsidRDefault="00A83A1E" w:rsidP="00363539">
      <w:r w:rsidRPr="00805595">
        <w:t xml:space="preserve">Научно </w:t>
      </w:r>
      <w:r w:rsidR="009A3829" w:rsidRPr="00805595">
        <w:t>обоснованная</w:t>
      </w:r>
      <w:r w:rsidR="007A519A">
        <w:t xml:space="preserve"> организация обучения</w:t>
      </w:r>
      <w:r w:rsidRPr="00805595">
        <w:t xml:space="preserve"> в учебных</w:t>
      </w:r>
      <w:r w:rsidR="009A3829" w:rsidRPr="00805595">
        <w:t xml:space="preserve"> мастерских</w:t>
      </w:r>
      <w:r w:rsidRPr="00805595">
        <w:t xml:space="preserve"> обеспечивает прочное </w:t>
      </w:r>
      <w:r w:rsidR="009A3829" w:rsidRPr="00805595">
        <w:t>усвоение</w:t>
      </w:r>
      <w:r w:rsidRPr="00805595">
        <w:t xml:space="preserve"> материала</w:t>
      </w:r>
      <w:r w:rsidR="00FD2B54">
        <w:t>, у</w:t>
      </w:r>
      <w:r w:rsidR="009A3829" w:rsidRPr="00805595">
        <w:t>м</w:t>
      </w:r>
      <w:r w:rsidRPr="00805595">
        <w:t>ение</w:t>
      </w:r>
      <w:r w:rsidR="009A3829" w:rsidRPr="00805595">
        <w:t xml:space="preserve"> </w:t>
      </w:r>
      <w:r w:rsidRPr="00805595">
        <w:t xml:space="preserve">творчески </w:t>
      </w:r>
      <w:r w:rsidR="009A3829" w:rsidRPr="00805595">
        <w:t>применять</w:t>
      </w:r>
      <w:r w:rsidRPr="00805595">
        <w:t xml:space="preserve"> его на практике, спос</w:t>
      </w:r>
      <w:r w:rsidR="007A519A">
        <w:t>обствует воспитанию сознательной дисциплины</w:t>
      </w:r>
      <w:r w:rsidRPr="00805595">
        <w:t xml:space="preserve"> и любви </w:t>
      </w:r>
      <w:proofErr w:type="gramStart"/>
      <w:r w:rsidRPr="00805595">
        <w:t>к</w:t>
      </w:r>
      <w:proofErr w:type="gramEnd"/>
      <w:r w:rsidRPr="00805595">
        <w:t xml:space="preserve"> своей профе</w:t>
      </w:r>
      <w:r w:rsidR="009A3829" w:rsidRPr="00805595">
        <w:t>ссий</w:t>
      </w:r>
      <w:r w:rsidR="00805595" w:rsidRPr="00805595">
        <w:t>.</w:t>
      </w:r>
    </w:p>
    <w:p w:rsidR="00805595" w:rsidRDefault="00A83A1E" w:rsidP="00363539">
      <w:r w:rsidRPr="00805595">
        <w:lastRenderedPageBreak/>
        <w:t xml:space="preserve">На </w:t>
      </w:r>
      <w:r w:rsidR="009A3829" w:rsidRPr="00805595">
        <w:t>занятиях</w:t>
      </w:r>
      <w:r w:rsidRPr="00805595">
        <w:t xml:space="preserve"> в учебных </w:t>
      </w:r>
      <w:r w:rsidR="009A3829" w:rsidRPr="00805595">
        <w:t>мастерских</w:t>
      </w:r>
      <w:r w:rsidRPr="00805595">
        <w:t xml:space="preserve"> изучение </w:t>
      </w:r>
      <w:r w:rsidR="009A3829" w:rsidRPr="00805595">
        <w:t>операционных</w:t>
      </w:r>
      <w:r w:rsidRPr="00805595">
        <w:t xml:space="preserve"> тем чередуется с выполнением комплексных работ</w:t>
      </w:r>
      <w:r w:rsidR="00805595" w:rsidRPr="00805595">
        <w:t xml:space="preserve">. </w:t>
      </w:r>
      <w:r w:rsidRPr="00805595">
        <w:t xml:space="preserve">В начальной стадии </w:t>
      </w:r>
      <w:r w:rsidR="009A3829" w:rsidRPr="00805595">
        <w:t>осваивается</w:t>
      </w:r>
      <w:r w:rsidRPr="00805595">
        <w:t xml:space="preserve"> отдельные движения и приемы</w:t>
      </w:r>
      <w:r w:rsidR="007A519A">
        <w:t>,</w:t>
      </w:r>
      <w:r w:rsidRPr="00805595">
        <w:t xml:space="preserve"> а </w:t>
      </w:r>
      <w:r w:rsidR="009A3829" w:rsidRPr="00805595">
        <w:t>затем</w:t>
      </w:r>
      <w:r w:rsidRPr="00805595">
        <w:t xml:space="preserve"> действия и операции в целом</w:t>
      </w:r>
      <w:r w:rsidR="00805595" w:rsidRPr="00805595">
        <w:t xml:space="preserve">. </w:t>
      </w:r>
      <w:r w:rsidR="009A3829" w:rsidRPr="00805595">
        <w:t>Постепенное освоение учащимися отдельных операций в соответствии</w:t>
      </w:r>
      <w:r w:rsidR="00805595" w:rsidRPr="00805595">
        <w:t xml:space="preserve"> </w:t>
      </w:r>
      <w:r w:rsidR="007A519A">
        <w:t xml:space="preserve">с </w:t>
      </w:r>
      <w:r w:rsidR="009A3829" w:rsidRPr="00805595">
        <w:t>дидактическими принципом обучения</w:t>
      </w:r>
      <w:r w:rsidR="00805595" w:rsidRPr="00805595">
        <w:t xml:space="preserve"> </w:t>
      </w:r>
      <w:r w:rsidR="009A3829" w:rsidRPr="00805595">
        <w:t xml:space="preserve">от простого к </w:t>
      </w:r>
      <w:proofErr w:type="gramStart"/>
      <w:r w:rsidR="009A3829" w:rsidRPr="00805595">
        <w:t>сложному</w:t>
      </w:r>
      <w:proofErr w:type="gramEnd"/>
      <w:r w:rsidR="009A3829" w:rsidRPr="00805595">
        <w:t xml:space="preserve">, обеспечивает качество и эффективность </w:t>
      </w:r>
      <w:proofErr w:type="spellStart"/>
      <w:r w:rsidR="009A3829" w:rsidRPr="00805595">
        <w:t>общетрудовой</w:t>
      </w:r>
      <w:proofErr w:type="spellEnd"/>
      <w:r w:rsidR="009A3829" w:rsidRPr="00805595">
        <w:t xml:space="preserve"> и профессиональной подготовки</w:t>
      </w:r>
      <w:r w:rsidR="00805595" w:rsidRPr="00805595">
        <w:t xml:space="preserve">. </w:t>
      </w:r>
      <w:r w:rsidRPr="00805595">
        <w:t xml:space="preserve">На </w:t>
      </w:r>
      <w:r w:rsidR="009A3829" w:rsidRPr="00805595">
        <w:t>изучение</w:t>
      </w:r>
      <w:r w:rsidRPr="00805595">
        <w:t xml:space="preserve"> </w:t>
      </w:r>
      <w:r w:rsidR="009A3829" w:rsidRPr="00805595">
        <w:t>каждой</w:t>
      </w:r>
      <w:r w:rsidRPr="00805595">
        <w:t xml:space="preserve"> операционной темы</w:t>
      </w:r>
      <w:r w:rsidR="00805595" w:rsidRPr="00805595">
        <w:t xml:space="preserve"> </w:t>
      </w:r>
      <w:r w:rsidR="001D1129" w:rsidRPr="00805595">
        <w:t xml:space="preserve">в учебной программе отводится время, </w:t>
      </w:r>
      <w:r w:rsidR="009A3829" w:rsidRPr="00805595">
        <w:t>необходимое</w:t>
      </w:r>
      <w:r w:rsidR="001D1129" w:rsidRPr="00805595">
        <w:t xml:space="preserve"> для освоения данной операции, а также для формирования первоначальных знаний и навыков и умений ее </w:t>
      </w:r>
      <w:r w:rsidR="009A3829" w:rsidRPr="00805595">
        <w:t>выполнения</w:t>
      </w:r>
      <w:r w:rsidR="00805595" w:rsidRPr="00805595">
        <w:t xml:space="preserve">. </w:t>
      </w:r>
      <w:r w:rsidR="001D1129" w:rsidRPr="00805595">
        <w:t xml:space="preserve">При этом процесс </w:t>
      </w:r>
      <w:r w:rsidR="009A3829" w:rsidRPr="00805595">
        <w:t>формирования</w:t>
      </w:r>
      <w:r w:rsidR="001D1129" w:rsidRPr="00805595">
        <w:t xml:space="preserve"> как показывает практика, требует </w:t>
      </w:r>
      <w:r w:rsidR="00FD2B54">
        <w:t>разнообраз</w:t>
      </w:r>
      <w:r w:rsidR="001D1129" w:rsidRPr="00805595">
        <w:t>ных упражнений</w:t>
      </w:r>
      <w:r w:rsidR="00805595" w:rsidRPr="00805595">
        <w:t xml:space="preserve">. </w:t>
      </w:r>
      <w:r w:rsidR="001D1129" w:rsidRPr="00805595">
        <w:t>Монотонные у</w:t>
      </w:r>
      <w:r w:rsidR="007A519A">
        <w:t>пражнения снижают интерес учащих</w:t>
      </w:r>
      <w:r w:rsidR="001D1129" w:rsidRPr="00805595">
        <w:t xml:space="preserve">ся и вызывают быструю </w:t>
      </w:r>
      <w:r w:rsidR="009A3829" w:rsidRPr="00805595">
        <w:t>утомляемость</w:t>
      </w:r>
      <w:r w:rsidR="00805595" w:rsidRPr="00805595">
        <w:t xml:space="preserve">. </w:t>
      </w:r>
      <w:r w:rsidR="009A3829" w:rsidRPr="00805595">
        <w:t>Подбор</w:t>
      </w:r>
      <w:r w:rsidR="001D1129" w:rsidRPr="00805595">
        <w:t xml:space="preserve"> разнообразных </w:t>
      </w:r>
      <w:r w:rsidR="009A3829" w:rsidRPr="00805595">
        <w:t>упражнений</w:t>
      </w:r>
      <w:r w:rsidR="007A519A">
        <w:t>,</w:t>
      </w:r>
      <w:r w:rsidR="00805595" w:rsidRPr="00805595">
        <w:t xml:space="preserve"> </w:t>
      </w:r>
      <w:r w:rsidR="001D1129" w:rsidRPr="00805595">
        <w:t xml:space="preserve">создание комплекса </w:t>
      </w:r>
      <w:r w:rsidR="009A3829" w:rsidRPr="00805595">
        <w:t>упражнений</w:t>
      </w:r>
      <w:r w:rsidR="00805595" w:rsidRPr="00805595">
        <w:t xml:space="preserve">, </w:t>
      </w:r>
      <w:r w:rsidR="001D1129" w:rsidRPr="00805595">
        <w:t xml:space="preserve">а также планирование и выполнение </w:t>
      </w:r>
      <w:r w:rsidR="009A3829" w:rsidRPr="00805595">
        <w:t>упражнений</w:t>
      </w:r>
      <w:r w:rsidR="000D3D97">
        <w:t xml:space="preserve">  </w:t>
      </w:r>
      <w:r w:rsidR="009A3829" w:rsidRPr="00805595">
        <w:t>с</w:t>
      </w:r>
      <w:r w:rsidR="001D1129" w:rsidRPr="00805595">
        <w:t xml:space="preserve"> перерывами и в определенном порядке способствует снижению утомляемости и активизирует </w:t>
      </w:r>
      <w:r w:rsidR="009A3829" w:rsidRPr="00805595">
        <w:t>интерес</w:t>
      </w:r>
      <w:r w:rsidR="001D1129" w:rsidRPr="00805595">
        <w:t xml:space="preserve"> учащихся</w:t>
      </w:r>
      <w:r w:rsidR="00805595" w:rsidRPr="00805595">
        <w:t>.</w:t>
      </w:r>
    </w:p>
    <w:p w:rsidR="00805595" w:rsidRDefault="001D1129" w:rsidP="00363539">
      <w:r w:rsidRPr="00805595">
        <w:t xml:space="preserve">После </w:t>
      </w:r>
      <w:r w:rsidR="009A3829" w:rsidRPr="00805595">
        <w:t>усвоения</w:t>
      </w:r>
      <w:r w:rsidRPr="00805595">
        <w:t xml:space="preserve"> основных приемов учащиеся переходят к выполнению комплексных работ по изучаемой профессии</w:t>
      </w:r>
      <w:r w:rsidR="00805595" w:rsidRPr="00805595">
        <w:t xml:space="preserve">. </w:t>
      </w:r>
      <w:r w:rsidR="00FD2B54">
        <w:t>При их выполнении закрепляю</w:t>
      </w:r>
      <w:r w:rsidRPr="00805595">
        <w:t xml:space="preserve">тся и </w:t>
      </w:r>
      <w:r w:rsidR="00FD2B54">
        <w:t>совершенствую</w:t>
      </w:r>
      <w:r w:rsidR="009A3829" w:rsidRPr="00805595">
        <w:t>тся</w:t>
      </w:r>
      <w:r w:rsidRPr="00805595">
        <w:t xml:space="preserve"> усвоенные знания</w:t>
      </w:r>
      <w:r w:rsidR="009A3829" w:rsidRPr="00805595">
        <w:t>,</w:t>
      </w:r>
      <w:r w:rsidRPr="00805595">
        <w:t xml:space="preserve"> </w:t>
      </w:r>
      <w:r w:rsidR="007A519A">
        <w:t>приобретае</w:t>
      </w:r>
      <w:r w:rsidR="009A3829" w:rsidRPr="00805595">
        <w:t>тся</w:t>
      </w:r>
      <w:r w:rsidRPr="00805595">
        <w:t xml:space="preserve"> </w:t>
      </w:r>
      <w:r w:rsidR="009A3829" w:rsidRPr="00805595">
        <w:t>широкий</w:t>
      </w:r>
      <w:r w:rsidRPr="00805595">
        <w:t xml:space="preserve"> </w:t>
      </w:r>
      <w:r w:rsidR="009A3829" w:rsidRPr="00805595">
        <w:t>диапазон</w:t>
      </w:r>
      <w:r w:rsidR="00805595" w:rsidRPr="00805595">
        <w:t xml:space="preserve"> </w:t>
      </w:r>
      <w:r w:rsidR="009A3829" w:rsidRPr="00805595">
        <w:t>профессиональных</w:t>
      </w:r>
      <w:r w:rsidRPr="00805595">
        <w:t xml:space="preserve"> умений и навыков</w:t>
      </w:r>
      <w:r w:rsidR="00805595" w:rsidRPr="00805595">
        <w:t xml:space="preserve">. </w:t>
      </w:r>
      <w:r w:rsidRPr="00805595">
        <w:t xml:space="preserve">Учащиеся постепенно овладевают количественными и качественными показателями </w:t>
      </w:r>
      <w:r w:rsidR="009A3829" w:rsidRPr="00805595">
        <w:t>труда</w:t>
      </w:r>
      <w:r w:rsidR="00805595" w:rsidRPr="00805595">
        <w:t>.</w:t>
      </w:r>
    </w:p>
    <w:p w:rsidR="00805595" w:rsidRDefault="001D1129" w:rsidP="00363539">
      <w:r w:rsidRPr="00805595">
        <w:t xml:space="preserve">Мастер </w:t>
      </w:r>
      <w:r w:rsidR="009A3829" w:rsidRPr="00805595">
        <w:t>производственного</w:t>
      </w:r>
      <w:r w:rsidRPr="00805595">
        <w:t xml:space="preserve"> обучения должен учитывать, что овладение всеми операциями в </w:t>
      </w:r>
      <w:r w:rsidR="009A3829" w:rsidRPr="00805595">
        <w:t>отдельности</w:t>
      </w:r>
      <w:r w:rsidRPr="00805595">
        <w:t xml:space="preserve"> при обучении в учебных </w:t>
      </w:r>
      <w:r w:rsidR="009A3829" w:rsidRPr="00805595">
        <w:t>мастерских</w:t>
      </w:r>
      <w:r w:rsidRPr="00805595">
        <w:t xml:space="preserve"> еще не гарантирует</w:t>
      </w:r>
      <w:r w:rsidR="00805595" w:rsidRPr="00805595">
        <w:t xml:space="preserve"> </w:t>
      </w:r>
      <w:r w:rsidRPr="00805595">
        <w:t>качественного изг</w:t>
      </w:r>
      <w:r w:rsidR="00FD2B54">
        <w:t>отовления того или иного изделия, правильного оформления всего документа.</w:t>
      </w:r>
      <w:r w:rsidR="00805595" w:rsidRPr="00805595">
        <w:t xml:space="preserve"> </w:t>
      </w:r>
      <w:r w:rsidR="00832BAF" w:rsidRPr="00805595">
        <w:t xml:space="preserve">Выполняя задания на различных </w:t>
      </w:r>
      <w:r w:rsidR="009A3829" w:rsidRPr="00805595">
        <w:t>стадиях</w:t>
      </w:r>
      <w:r w:rsidR="00832BAF" w:rsidRPr="00805595">
        <w:t xml:space="preserve"> </w:t>
      </w:r>
      <w:r w:rsidR="009A3829" w:rsidRPr="00805595">
        <w:t>обучения</w:t>
      </w:r>
      <w:r w:rsidR="00832BAF" w:rsidRPr="00805595">
        <w:t xml:space="preserve">, учащиеся закрепляют ранее </w:t>
      </w:r>
      <w:r w:rsidR="009A3829" w:rsidRPr="00805595">
        <w:t>освоенные</w:t>
      </w:r>
      <w:r w:rsidR="00832BAF" w:rsidRPr="00805595">
        <w:t xml:space="preserve"> приемы и способы </w:t>
      </w:r>
      <w:r w:rsidR="007A519A">
        <w:t>выполнения</w:t>
      </w:r>
      <w:r w:rsidR="00805595" w:rsidRPr="00805595">
        <w:t xml:space="preserve"> </w:t>
      </w:r>
      <w:r w:rsidR="00832BAF" w:rsidRPr="00805595">
        <w:t xml:space="preserve">операций, совершенствуют </w:t>
      </w:r>
      <w:r w:rsidR="009A3829" w:rsidRPr="00805595">
        <w:t>точные</w:t>
      </w:r>
      <w:r w:rsidR="00832BAF" w:rsidRPr="00805595">
        <w:t xml:space="preserve"> </w:t>
      </w:r>
      <w:r w:rsidR="009A3829" w:rsidRPr="00805595">
        <w:t>скоростные</w:t>
      </w:r>
      <w:r w:rsidR="00832BAF" w:rsidRPr="00805595">
        <w:t xml:space="preserve"> навыки</w:t>
      </w:r>
      <w:r w:rsidR="00805595" w:rsidRPr="00805595">
        <w:t xml:space="preserve">. </w:t>
      </w:r>
      <w:r w:rsidR="00832BAF" w:rsidRPr="00805595">
        <w:t xml:space="preserve">При этом они </w:t>
      </w:r>
      <w:r w:rsidR="009A3829" w:rsidRPr="00805595">
        <w:t>осваивают</w:t>
      </w:r>
      <w:r w:rsidR="00832BAF" w:rsidRPr="00805595">
        <w:t xml:space="preserve"> выполнение </w:t>
      </w:r>
      <w:r w:rsidR="00FD2B54">
        <w:t xml:space="preserve">различных комбинаций </w:t>
      </w:r>
      <w:r w:rsidR="00832BAF" w:rsidRPr="00805595">
        <w:t>изученных операций, их сочетания</w:t>
      </w:r>
      <w:r w:rsidR="009A3829" w:rsidRPr="00805595">
        <w:t>,</w:t>
      </w:r>
      <w:r w:rsidR="00832BAF" w:rsidRPr="00805595">
        <w:t xml:space="preserve"> а </w:t>
      </w:r>
      <w:r w:rsidR="009A3829" w:rsidRPr="00805595">
        <w:t>также</w:t>
      </w:r>
      <w:r w:rsidR="00832BAF" w:rsidRPr="00805595">
        <w:t xml:space="preserve"> изучают </w:t>
      </w:r>
      <w:r w:rsidR="00FD2B54">
        <w:t>производственны</w:t>
      </w:r>
      <w:r w:rsidR="00832BAF" w:rsidRPr="00805595">
        <w:t xml:space="preserve">й процесс в </w:t>
      </w:r>
      <w:r w:rsidR="009A3829" w:rsidRPr="00805595">
        <w:t>целом</w:t>
      </w:r>
      <w:r w:rsidR="00832BAF" w:rsidRPr="00805595">
        <w:t xml:space="preserve"> и его </w:t>
      </w:r>
      <w:r w:rsidR="009A3829" w:rsidRPr="00805595">
        <w:t>составных</w:t>
      </w:r>
      <w:r w:rsidR="007A519A">
        <w:t xml:space="preserve"> </w:t>
      </w:r>
      <w:r w:rsidR="007A519A">
        <w:lastRenderedPageBreak/>
        <w:t>частей</w:t>
      </w:r>
      <w:r w:rsidR="00E109F6">
        <w:t xml:space="preserve"> в частности</w:t>
      </w:r>
      <w:r w:rsidR="00805595" w:rsidRPr="00805595">
        <w:t xml:space="preserve">. </w:t>
      </w:r>
      <w:r w:rsidR="00832BAF" w:rsidRPr="00805595">
        <w:t>Одновременно с</w:t>
      </w:r>
      <w:r w:rsidR="00E109F6">
        <w:t xml:space="preserve"> </w:t>
      </w:r>
      <w:r w:rsidR="00832BAF" w:rsidRPr="00805595">
        <w:t xml:space="preserve">выполнением </w:t>
      </w:r>
      <w:r w:rsidR="00E109F6">
        <w:t xml:space="preserve">машинописных </w:t>
      </w:r>
      <w:r w:rsidR="00832BAF" w:rsidRPr="00805595">
        <w:t xml:space="preserve">работ учащиеся обучаются </w:t>
      </w:r>
      <w:r w:rsidR="00E109F6">
        <w:t xml:space="preserve">рациональному </w:t>
      </w:r>
      <w:r w:rsidR="00832BAF" w:rsidRPr="00805595">
        <w:t>планированию</w:t>
      </w:r>
      <w:r w:rsidR="00E109F6">
        <w:t xml:space="preserve"> </w:t>
      </w:r>
      <w:proofErr w:type="gramStart"/>
      <w:r w:rsidR="00E109F6">
        <w:t>времени</w:t>
      </w:r>
      <w:proofErr w:type="gramEnd"/>
      <w:r w:rsidR="00E109F6">
        <w:t xml:space="preserve"> отведенному на выполнение задания</w:t>
      </w:r>
      <w:r w:rsidR="009A3829" w:rsidRPr="00805595">
        <w:t>,</w:t>
      </w:r>
      <w:r w:rsidR="00832BAF" w:rsidRPr="00805595">
        <w:t xml:space="preserve"> знакомятся с инструкцией и принципами действия типовых объектов труда</w:t>
      </w:r>
      <w:r w:rsidR="00805595" w:rsidRPr="00805595">
        <w:t>.</w:t>
      </w:r>
    </w:p>
    <w:p w:rsidR="00805595" w:rsidRDefault="009A3829" w:rsidP="00363539">
      <w:r w:rsidRPr="00805595">
        <w:t xml:space="preserve">Обучение в учебных мастерских предполагает последовательность восприятия учащимися учебного материала, переработку, обобщение и </w:t>
      </w:r>
      <w:proofErr w:type="spellStart"/>
      <w:r w:rsidRPr="00805595">
        <w:t>автозапоминание</w:t>
      </w:r>
      <w:proofErr w:type="spellEnd"/>
      <w:r w:rsidR="00805595" w:rsidRPr="00805595">
        <w:t xml:space="preserve">; </w:t>
      </w:r>
      <w:r w:rsidRPr="00805595">
        <w:t xml:space="preserve">формирование </w:t>
      </w:r>
      <w:proofErr w:type="spellStart"/>
      <w:r w:rsidRPr="00805595">
        <w:t>общетрудовых</w:t>
      </w:r>
      <w:proofErr w:type="spellEnd"/>
      <w:r w:rsidRPr="00805595">
        <w:t xml:space="preserve"> и профессиональных умений и навыков в практической деятельности и оценку результатов труда</w:t>
      </w:r>
      <w:r w:rsidR="00805595" w:rsidRPr="00805595">
        <w:t>.</w:t>
      </w:r>
    </w:p>
    <w:p w:rsidR="00805595" w:rsidRDefault="00832BAF" w:rsidP="00363539">
      <w:r w:rsidRPr="00805595">
        <w:t xml:space="preserve">Основной формой организации занятий в учебных </w:t>
      </w:r>
      <w:r w:rsidR="009A3829" w:rsidRPr="00805595">
        <w:t>мастерских</w:t>
      </w:r>
      <w:r w:rsidRPr="00805595">
        <w:t xml:space="preserve"> </w:t>
      </w:r>
      <w:r w:rsidR="009A3829" w:rsidRPr="00805595">
        <w:t>является</w:t>
      </w:r>
      <w:r w:rsidRPr="00805595">
        <w:t xml:space="preserve"> урок</w:t>
      </w:r>
      <w:r w:rsidR="00805595" w:rsidRPr="00805595">
        <w:t>.</w:t>
      </w:r>
    </w:p>
    <w:p w:rsidR="00805595" w:rsidRDefault="009A3829" w:rsidP="00363539">
      <w:r w:rsidRPr="00E109F6">
        <w:rPr>
          <w:b/>
          <w:bCs/>
        </w:rPr>
        <w:t>Урок</w:t>
      </w:r>
      <w:r w:rsidR="00805595" w:rsidRPr="00805595">
        <w:t xml:space="preserve"> - </w:t>
      </w:r>
      <w:r w:rsidRPr="00805595">
        <w:t xml:space="preserve">это часть учебного процесса, ограниченная определенным отрезком времени, с четко выраженной </w:t>
      </w:r>
      <w:r w:rsidR="007A519A">
        <w:t>целью, проводимая с группой учащих</w:t>
      </w:r>
      <w:r w:rsidRPr="00805595">
        <w:t>ся</w:t>
      </w:r>
      <w:r w:rsidR="00805595" w:rsidRPr="00805595">
        <w:t xml:space="preserve">. </w:t>
      </w:r>
      <w:r w:rsidRPr="00805595">
        <w:t>Для него характерны</w:t>
      </w:r>
      <w:r w:rsidR="00805595" w:rsidRPr="00805595">
        <w:t xml:space="preserve">: </w:t>
      </w:r>
      <w:r w:rsidRPr="00805595">
        <w:t>неразрывность задач, определенность решаемых на уроке учебно</w:t>
      </w:r>
      <w:r w:rsidR="000D3D97">
        <w:t>-</w:t>
      </w:r>
      <w:r w:rsidRPr="00805595">
        <w:t>воспитательных задач</w:t>
      </w:r>
      <w:r w:rsidR="00805595" w:rsidRPr="00805595">
        <w:t xml:space="preserve">; </w:t>
      </w:r>
      <w:r w:rsidR="00E109F6">
        <w:t>оптимальное сочетание</w:t>
      </w:r>
      <w:r w:rsidRPr="00805595">
        <w:t xml:space="preserve"> коллективной и индивидуальной работы учащихся</w:t>
      </w:r>
      <w:r w:rsidR="00805595" w:rsidRPr="00805595">
        <w:t xml:space="preserve">; </w:t>
      </w:r>
      <w:r w:rsidRPr="00805595">
        <w:t>целесообразное построение занятия, обеспечивающие сознательность обучения</w:t>
      </w:r>
      <w:r w:rsidR="00585AC0" w:rsidRPr="00805595">
        <w:t xml:space="preserve"> и высокую активность учащихся</w:t>
      </w:r>
      <w:r w:rsidR="00805595" w:rsidRPr="00805595">
        <w:t>,</w:t>
      </w:r>
      <w:r w:rsidRPr="00805595">
        <w:t xml:space="preserve"> организационная четкость</w:t>
      </w:r>
      <w:r w:rsidR="00805595" w:rsidRPr="00805595">
        <w:t>.</w:t>
      </w:r>
    </w:p>
    <w:p w:rsidR="00805595" w:rsidRDefault="00832BAF" w:rsidP="00363539">
      <w:r w:rsidRPr="00805595">
        <w:t xml:space="preserve">Рассматривая урок производственного обучения, следует </w:t>
      </w:r>
      <w:r w:rsidR="009A3829" w:rsidRPr="00805595">
        <w:t>отметить,</w:t>
      </w:r>
      <w:r w:rsidRPr="00805595">
        <w:t xml:space="preserve"> что он отличается от урока </w:t>
      </w:r>
      <w:r w:rsidR="009A3829" w:rsidRPr="00805595">
        <w:t>теоретического</w:t>
      </w:r>
      <w:r w:rsidRPr="00805595">
        <w:t xml:space="preserve"> </w:t>
      </w:r>
      <w:proofErr w:type="gramStart"/>
      <w:r w:rsidRPr="00805595">
        <w:t>обучения по</w:t>
      </w:r>
      <w:proofErr w:type="gramEnd"/>
      <w:r w:rsidRPr="00805595">
        <w:t xml:space="preserve"> основным наукам</w:t>
      </w:r>
      <w:r w:rsidR="009A3829" w:rsidRPr="00805595">
        <w:t>,</w:t>
      </w:r>
      <w:r w:rsidRPr="00805595">
        <w:t xml:space="preserve"> общетехническим и специальным предметам</w:t>
      </w:r>
      <w:r w:rsidR="00805595" w:rsidRPr="00805595">
        <w:t>.</w:t>
      </w:r>
    </w:p>
    <w:p w:rsidR="00805595" w:rsidRDefault="009A3829" w:rsidP="00363539">
      <w:r w:rsidRPr="00E109F6">
        <w:rPr>
          <w:b/>
          <w:bCs/>
        </w:rPr>
        <w:t>Цель урока</w:t>
      </w:r>
      <w:r w:rsidRPr="00805595">
        <w:t xml:space="preserve"> производственного</w:t>
      </w:r>
      <w:r w:rsidR="00805595" w:rsidRPr="00805595">
        <w:t xml:space="preserve"> </w:t>
      </w:r>
      <w:r w:rsidRPr="00805595">
        <w:t>обучения заключается в том, что</w:t>
      </w:r>
      <w:r w:rsidR="007A519A">
        <w:t>бы</w:t>
      </w:r>
      <w:r w:rsidRPr="00805595">
        <w:t xml:space="preserve"> учащиеся на основе полученных те</w:t>
      </w:r>
      <w:r w:rsidR="00E109F6">
        <w:t>орети</w:t>
      </w:r>
      <w:r w:rsidRPr="00805595">
        <w:t>ческих знаний освоили движения, приемы и способы выполнения действий и операций, необходимые для последующего формирования у них навыков и умений выполнения производственных работ по</w:t>
      </w:r>
      <w:r w:rsidR="00805595" w:rsidRPr="00805595">
        <w:t xml:space="preserve"> </w:t>
      </w:r>
      <w:r w:rsidRPr="00805595">
        <w:t>определенной профессии</w:t>
      </w:r>
      <w:r w:rsidR="00E109F6">
        <w:t>, у</w:t>
      </w:r>
      <w:r w:rsidRPr="00805595">
        <w:t>чащимся недостаточно просто запомнить и</w:t>
      </w:r>
      <w:r w:rsidR="00805595" w:rsidRPr="00805595">
        <w:t xml:space="preserve"> </w:t>
      </w:r>
      <w:r w:rsidRPr="00805595">
        <w:t>изучить учебный материал</w:t>
      </w:r>
      <w:r w:rsidR="00E109F6">
        <w:t>.</w:t>
      </w:r>
      <w:r w:rsidR="00805595" w:rsidRPr="00805595">
        <w:t xml:space="preserve"> </w:t>
      </w:r>
      <w:r w:rsidR="00E109F6">
        <w:t>О</w:t>
      </w:r>
      <w:r w:rsidRPr="00805595">
        <w:t>ни должны его понять</w:t>
      </w:r>
      <w:r w:rsidR="00805595" w:rsidRPr="00805595">
        <w:t>,</w:t>
      </w:r>
      <w:r w:rsidRPr="00805595">
        <w:t xml:space="preserve"> переработать и воспроизвести при выполнении задания</w:t>
      </w:r>
      <w:r w:rsidR="00805595" w:rsidRPr="00805595">
        <w:t xml:space="preserve">. </w:t>
      </w:r>
      <w:r w:rsidR="00832BAF" w:rsidRPr="00805595">
        <w:t>Следовательно</w:t>
      </w:r>
      <w:r w:rsidRPr="00805595">
        <w:t>,</w:t>
      </w:r>
      <w:r w:rsidR="00832BAF" w:rsidRPr="00805595">
        <w:t xml:space="preserve"> </w:t>
      </w:r>
      <w:r w:rsidR="00832BAF" w:rsidRPr="00E109F6">
        <w:rPr>
          <w:b/>
          <w:bCs/>
        </w:rPr>
        <w:lastRenderedPageBreak/>
        <w:t>основная цел</w:t>
      </w:r>
      <w:r w:rsidRPr="00E109F6">
        <w:rPr>
          <w:b/>
          <w:bCs/>
        </w:rPr>
        <w:t>ь</w:t>
      </w:r>
      <w:r w:rsidR="00805595" w:rsidRPr="00805595">
        <w:t xml:space="preserve"> - </w:t>
      </w:r>
      <w:r w:rsidR="00832BAF" w:rsidRPr="00805595">
        <w:t>не запоминание информации</w:t>
      </w:r>
      <w:r w:rsidR="007A519A">
        <w:t>, а</w:t>
      </w:r>
      <w:r w:rsidR="00805595" w:rsidRPr="00805595">
        <w:t xml:space="preserve"> </w:t>
      </w:r>
      <w:r w:rsidR="007A519A">
        <w:t>у</w:t>
      </w:r>
      <w:r w:rsidRPr="00805595">
        <w:t>мение</w:t>
      </w:r>
      <w:r w:rsidR="00832BAF" w:rsidRPr="00805595">
        <w:t xml:space="preserve"> переработать и применять ее на практике</w:t>
      </w:r>
      <w:r w:rsidR="00805595" w:rsidRPr="00805595">
        <w:t>.</w:t>
      </w:r>
    </w:p>
    <w:p w:rsidR="00805595" w:rsidRDefault="00832BAF" w:rsidP="00363539">
      <w:r w:rsidRPr="00805595">
        <w:rPr>
          <w:b/>
          <w:bCs/>
        </w:rPr>
        <w:t>Специфика проведения уроков</w:t>
      </w:r>
      <w:r w:rsidRPr="00805595">
        <w:t xml:space="preserve"> производственного обучения отражена в следующих факторах</w:t>
      </w:r>
      <w:r w:rsidR="00805595" w:rsidRPr="00805595">
        <w:t>:</w:t>
      </w:r>
    </w:p>
    <w:p w:rsidR="00805595" w:rsidRDefault="00585AC0" w:rsidP="00363539">
      <w:r w:rsidRPr="00805595">
        <w:t>а</w:t>
      </w:r>
      <w:r w:rsidR="00805595" w:rsidRPr="00805595">
        <w:t xml:space="preserve">) </w:t>
      </w:r>
      <w:r w:rsidR="004E37B4">
        <w:t xml:space="preserve"> </w:t>
      </w:r>
      <w:proofErr w:type="gramStart"/>
      <w:r w:rsidR="007A519A">
        <w:t>временном</w:t>
      </w:r>
      <w:proofErr w:type="gramEnd"/>
      <w:r w:rsidR="00805595">
        <w:t xml:space="preserve"> (</w:t>
      </w:r>
      <w:r w:rsidR="007A519A">
        <w:t>занятие продолжается 3</w:t>
      </w:r>
      <w:r w:rsidR="00832BAF" w:rsidRPr="00805595">
        <w:t xml:space="preserve"> </w:t>
      </w:r>
      <w:r w:rsidR="007A519A">
        <w:t>часа</w:t>
      </w:r>
      <w:r w:rsidR="00805595" w:rsidRPr="00805595">
        <w:t>);</w:t>
      </w:r>
    </w:p>
    <w:p w:rsidR="00101E2F" w:rsidRDefault="00585AC0" w:rsidP="00363539">
      <w:proofErr w:type="gramStart"/>
      <w:r w:rsidRPr="00805595">
        <w:t>б</w:t>
      </w:r>
      <w:r w:rsidR="007A519A">
        <w:t xml:space="preserve">) </w:t>
      </w:r>
      <w:r w:rsidR="00832BAF" w:rsidRPr="00805595">
        <w:t>содержательном</w:t>
      </w:r>
      <w:r w:rsidR="00805595">
        <w:t xml:space="preserve"> (</w:t>
      </w:r>
      <w:r w:rsidR="00832BAF" w:rsidRPr="00805595">
        <w:t>о</w:t>
      </w:r>
      <w:r w:rsidR="00101E2F">
        <w:t>бучение проводится, в процессе практическ</w:t>
      </w:r>
      <w:r w:rsidR="00832BAF" w:rsidRPr="00805595">
        <w:t xml:space="preserve">ого труда </w:t>
      </w:r>
      <w:r w:rsidR="009A3829" w:rsidRPr="00805595">
        <w:t>учащихся</w:t>
      </w:r>
      <w:r w:rsidR="00101E2F">
        <w:t>);</w:t>
      </w:r>
      <w:r w:rsidR="00832BAF" w:rsidRPr="00805595">
        <w:t xml:space="preserve"> </w:t>
      </w:r>
      <w:proofErr w:type="gramEnd"/>
    </w:p>
    <w:p w:rsidR="00805595" w:rsidRDefault="00585AC0" w:rsidP="00363539">
      <w:r w:rsidRPr="00805595">
        <w:t>в</w:t>
      </w:r>
      <w:r w:rsidR="00805595" w:rsidRPr="00805595">
        <w:t xml:space="preserve">) </w:t>
      </w:r>
      <w:r w:rsidR="004E37B4">
        <w:t xml:space="preserve"> </w:t>
      </w:r>
      <w:r w:rsidR="00832BAF" w:rsidRPr="00805595">
        <w:t>в методическом</w:t>
      </w:r>
      <w:r w:rsidR="00101E2F">
        <w:t xml:space="preserve"> (преобладающую</w:t>
      </w:r>
      <w:r w:rsidR="00832BAF" w:rsidRPr="00805595">
        <w:t xml:space="preserve"> часть времени на занятии учащиеся работают самостоятельно</w:t>
      </w:r>
      <w:r w:rsidR="00101E2F">
        <w:t xml:space="preserve">. </w:t>
      </w:r>
      <w:proofErr w:type="gramStart"/>
      <w:r w:rsidR="009A3829" w:rsidRPr="00805595">
        <w:t>Мастер осуществляет лишь общее руководство деятельность</w:t>
      </w:r>
      <w:r w:rsidR="00101E2F">
        <w:t>ю</w:t>
      </w:r>
      <w:r w:rsidR="009A3829" w:rsidRPr="00805595">
        <w:t xml:space="preserve"> учащихся</w:t>
      </w:r>
      <w:r w:rsidR="00101E2F">
        <w:t>);</w:t>
      </w:r>
      <w:proofErr w:type="gramEnd"/>
    </w:p>
    <w:p w:rsidR="00805595" w:rsidRDefault="00585AC0" w:rsidP="00363539">
      <w:r w:rsidRPr="00805595">
        <w:t>г</w:t>
      </w:r>
      <w:r w:rsidR="00E109F6">
        <w:t xml:space="preserve">) </w:t>
      </w:r>
      <w:r w:rsidR="00832BAF" w:rsidRPr="00805595">
        <w:t>организационном</w:t>
      </w:r>
      <w:r w:rsidR="00805595">
        <w:t xml:space="preserve"> (</w:t>
      </w:r>
      <w:r w:rsidR="00832BAF" w:rsidRPr="00805595">
        <w:t xml:space="preserve">необходимы условия, обеспечивающие работу каждого учащегося в </w:t>
      </w:r>
      <w:r w:rsidR="009A3829" w:rsidRPr="00805595">
        <w:t>доступном</w:t>
      </w:r>
      <w:r w:rsidR="00832BAF" w:rsidRPr="00805595">
        <w:t xml:space="preserve"> ему </w:t>
      </w:r>
      <w:proofErr w:type="gramStart"/>
      <w:r w:rsidR="00832BAF" w:rsidRPr="00805595">
        <w:t>темпе</w:t>
      </w:r>
      <w:proofErr w:type="gramEnd"/>
      <w:r w:rsidR="00832BAF" w:rsidRPr="00805595">
        <w:t xml:space="preserve">, стимулирующие </w:t>
      </w:r>
      <w:r w:rsidR="00E109F6">
        <w:t>способности одних и создающие</w:t>
      </w:r>
      <w:r w:rsidR="00832BAF" w:rsidRPr="00805595">
        <w:t xml:space="preserve"> перспективу</w:t>
      </w:r>
      <w:r w:rsidR="00E109F6">
        <w:t xml:space="preserve"> для других)</w:t>
      </w:r>
      <w:r w:rsidR="00805595" w:rsidRPr="00805595">
        <w:t xml:space="preserve">. </w:t>
      </w:r>
      <w:r w:rsidR="009A3829" w:rsidRPr="00805595">
        <w:t xml:space="preserve">Формирование прочных и глубоких профессиональных знаний и умений возможно только при условии систематической индивидуальной работе, как </w:t>
      </w:r>
      <w:proofErr w:type="gramStart"/>
      <w:r w:rsidR="009A3829" w:rsidRPr="00805595">
        <w:t>с</w:t>
      </w:r>
      <w:proofErr w:type="gramEnd"/>
      <w:r w:rsidR="009A3829" w:rsidRPr="00805595">
        <w:t xml:space="preserve"> сильными, так и со слабыми учащимися</w:t>
      </w:r>
      <w:r w:rsidR="00805595" w:rsidRPr="00805595">
        <w:t>.</w:t>
      </w:r>
    </w:p>
    <w:p w:rsidR="00805595" w:rsidRDefault="00832BAF" w:rsidP="00363539">
      <w:pPr>
        <w:rPr>
          <w:b/>
          <w:bCs/>
        </w:rPr>
      </w:pPr>
      <w:r w:rsidRPr="00805595">
        <w:rPr>
          <w:b/>
          <w:bCs/>
        </w:rPr>
        <w:t>Уроки производственного обучения</w:t>
      </w:r>
      <w:r w:rsidRPr="00805595">
        <w:t xml:space="preserve"> в зависимости от основной дидактической цели и содержания изучаемого учебного материала </w:t>
      </w:r>
      <w:r w:rsidRPr="00805595">
        <w:rPr>
          <w:b/>
          <w:bCs/>
        </w:rPr>
        <w:t>подразделяются на следующие типы</w:t>
      </w:r>
      <w:r w:rsidR="00805595" w:rsidRPr="00805595">
        <w:rPr>
          <w:b/>
          <w:bCs/>
        </w:rPr>
        <w:t>:</w:t>
      </w:r>
    </w:p>
    <w:p w:rsidR="00805595" w:rsidRDefault="00832BAF" w:rsidP="00363539">
      <w:r w:rsidRPr="00E109F6">
        <w:rPr>
          <w:b/>
          <w:bCs/>
        </w:rPr>
        <w:t xml:space="preserve">Уроки по освоению трудовых </w:t>
      </w:r>
      <w:r w:rsidR="009A3829" w:rsidRPr="00E109F6">
        <w:rPr>
          <w:b/>
          <w:bCs/>
        </w:rPr>
        <w:t>приемов</w:t>
      </w:r>
      <w:r w:rsidRPr="00E109F6">
        <w:rPr>
          <w:b/>
          <w:bCs/>
        </w:rPr>
        <w:t xml:space="preserve"> и операций,</w:t>
      </w:r>
      <w:r w:rsidRPr="00805595">
        <w:t xml:space="preserve"> цель </w:t>
      </w:r>
      <w:r w:rsidR="009A3829" w:rsidRPr="00805595">
        <w:t>которых</w:t>
      </w:r>
      <w:r w:rsidRPr="00805595">
        <w:t xml:space="preserve"> дать </w:t>
      </w:r>
      <w:r w:rsidR="009A3829" w:rsidRPr="00805595">
        <w:t>учащемуся</w:t>
      </w:r>
      <w:r w:rsidRPr="00805595">
        <w:t xml:space="preserve"> </w:t>
      </w:r>
      <w:r w:rsidR="009A3829" w:rsidRPr="00805595">
        <w:t>те</w:t>
      </w:r>
      <w:r w:rsidR="00E109F6">
        <w:t>орети</w:t>
      </w:r>
      <w:r w:rsidR="009A3829" w:rsidRPr="00805595">
        <w:t>ческие</w:t>
      </w:r>
      <w:r w:rsidRPr="00805595">
        <w:t xml:space="preserve"> знания</w:t>
      </w:r>
      <w:r w:rsidR="009A3829" w:rsidRPr="00805595">
        <w:t>,</w:t>
      </w:r>
      <w:r w:rsidRPr="00805595">
        <w:t xml:space="preserve"> </w:t>
      </w:r>
      <w:r w:rsidR="009A3829" w:rsidRPr="00805595">
        <w:t>сформировать</w:t>
      </w:r>
      <w:r w:rsidRPr="00805595">
        <w:t xml:space="preserve"> </w:t>
      </w:r>
      <w:r w:rsidR="009A3829" w:rsidRPr="00805595">
        <w:t>первоначальные</w:t>
      </w:r>
      <w:r w:rsidRPr="00805595">
        <w:t xml:space="preserve"> умения изучаемых приемов и операций</w:t>
      </w:r>
      <w:r w:rsidR="00805595" w:rsidRPr="00805595">
        <w:t>;</w:t>
      </w:r>
    </w:p>
    <w:p w:rsidR="00805595" w:rsidRDefault="00832BAF" w:rsidP="00363539">
      <w:r w:rsidRPr="00E109F6">
        <w:rPr>
          <w:b/>
          <w:bCs/>
        </w:rPr>
        <w:t xml:space="preserve">Уроки по </w:t>
      </w:r>
      <w:r w:rsidR="009A3829" w:rsidRPr="00E109F6">
        <w:rPr>
          <w:b/>
          <w:bCs/>
        </w:rPr>
        <w:t>освоению</w:t>
      </w:r>
      <w:r w:rsidRPr="00E109F6">
        <w:rPr>
          <w:b/>
          <w:bCs/>
        </w:rPr>
        <w:t xml:space="preserve"> сочетаний</w:t>
      </w:r>
      <w:r w:rsidR="005F40B7">
        <w:rPr>
          <w:b/>
          <w:bCs/>
        </w:rPr>
        <w:t xml:space="preserve"> трудовых</w:t>
      </w:r>
      <w:r w:rsidRPr="00E109F6">
        <w:rPr>
          <w:b/>
          <w:bCs/>
        </w:rPr>
        <w:t xml:space="preserve"> операций и те</w:t>
      </w:r>
      <w:r w:rsidR="005F40B7">
        <w:rPr>
          <w:b/>
          <w:bCs/>
        </w:rPr>
        <w:t>оретических осно</w:t>
      </w:r>
      <w:r w:rsidR="00101E2F" w:rsidRPr="00E109F6">
        <w:rPr>
          <w:b/>
          <w:bCs/>
        </w:rPr>
        <w:t>в</w:t>
      </w:r>
      <w:r w:rsidR="00101E2F">
        <w:t xml:space="preserve"> </w:t>
      </w:r>
      <w:r w:rsidR="00101E2F" w:rsidRPr="005F40B7">
        <w:rPr>
          <w:b/>
          <w:bCs/>
        </w:rPr>
        <w:t>на уроке</w:t>
      </w:r>
      <w:r w:rsidRPr="005F40B7">
        <w:rPr>
          <w:b/>
          <w:bCs/>
        </w:rPr>
        <w:t xml:space="preserve"> производительного труда</w:t>
      </w:r>
      <w:r w:rsidR="009A3829" w:rsidRPr="005F40B7">
        <w:rPr>
          <w:b/>
          <w:bCs/>
        </w:rPr>
        <w:t>,</w:t>
      </w:r>
      <w:r w:rsidRPr="00805595">
        <w:t xml:space="preserve"> цель</w:t>
      </w:r>
      <w:r w:rsidR="00805595" w:rsidRPr="00805595">
        <w:t xml:space="preserve"> </w:t>
      </w:r>
      <w:r w:rsidRPr="00805595">
        <w:t xml:space="preserve">которых </w:t>
      </w:r>
      <w:r w:rsidR="00805595">
        <w:t>-</w:t>
      </w:r>
      <w:r w:rsidR="009A3829" w:rsidRPr="00805595">
        <w:t xml:space="preserve"> ознакомит</w:t>
      </w:r>
      <w:r w:rsidR="00101E2F">
        <w:t>ь</w:t>
      </w:r>
      <w:r w:rsidRPr="00805595">
        <w:t xml:space="preserve"> учащихся с организацией труда и планированием </w:t>
      </w:r>
      <w:r w:rsidR="005F40B7">
        <w:t>производственн</w:t>
      </w:r>
      <w:r w:rsidRPr="00805595">
        <w:t>ого процесса</w:t>
      </w:r>
      <w:r w:rsidR="00805595" w:rsidRPr="00805595">
        <w:t xml:space="preserve">. </w:t>
      </w:r>
      <w:r w:rsidR="00B13EAB" w:rsidRPr="00805595">
        <w:t>При этом соверш</w:t>
      </w:r>
      <w:r w:rsidR="00101E2F">
        <w:t>енствуется и закрепляется умение</w:t>
      </w:r>
      <w:r w:rsidR="00B13EAB" w:rsidRPr="00805595">
        <w:t xml:space="preserve"> применять различные сочетания приемов и операций при выполнении производственных работ, а также освоение навыков контрольно</w:t>
      </w:r>
      <w:r w:rsidR="00805595" w:rsidRPr="00805595">
        <w:t xml:space="preserve"> - </w:t>
      </w:r>
      <w:r w:rsidR="00101E2F">
        <w:t>проверочных уроков</w:t>
      </w:r>
      <w:r w:rsidR="00B13EAB" w:rsidRPr="00805595">
        <w:t>, их цель</w:t>
      </w:r>
      <w:r w:rsidR="00805595" w:rsidRPr="00805595">
        <w:t xml:space="preserve"> - </w:t>
      </w:r>
      <w:r w:rsidR="005F40B7">
        <w:lastRenderedPageBreak/>
        <w:t>определи</w:t>
      </w:r>
      <w:r w:rsidR="00B13EAB" w:rsidRPr="00805595">
        <w:t>ть степень подготовки учащихся за определенный период обучения</w:t>
      </w:r>
      <w:r w:rsidR="005F40B7">
        <w:t>, в</w:t>
      </w:r>
      <w:r w:rsidRPr="00805595">
        <w:t xml:space="preserve">ыявить степень осознанности, </w:t>
      </w:r>
      <w:r w:rsidR="00B13EAB" w:rsidRPr="00805595">
        <w:t>прочности</w:t>
      </w:r>
      <w:r w:rsidRPr="00805595">
        <w:t xml:space="preserve"> и </w:t>
      </w:r>
      <w:r w:rsidR="00B13EAB" w:rsidRPr="00805595">
        <w:t>глубины</w:t>
      </w:r>
      <w:r w:rsidRPr="00805595">
        <w:t xml:space="preserve"> сформированных умений и навыков</w:t>
      </w:r>
      <w:r w:rsidR="005F40B7">
        <w:t>, у</w:t>
      </w:r>
      <w:r w:rsidRPr="00805595">
        <w:t>странить обнаруженные проблемы</w:t>
      </w:r>
      <w:r w:rsidR="00805595" w:rsidRPr="00805595">
        <w:t>.</w:t>
      </w:r>
    </w:p>
    <w:p w:rsidR="00805595" w:rsidRDefault="00B13EAB" w:rsidP="00363539">
      <w:r w:rsidRPr="00805595">
        <w:t xml:space="preserve">Педагогическая целенаправленность уроков предполагает перспективную </w:t>
      </w:r>
      <w:r w:rsidR="00101E2F">
        <w:t>последовательность воспитания и</w:t>
      </w:r>
      <w:r w:rsidRPr="00805595">
        <w:t xml:space="preserve"> готовность к труду</w:t>
      </w:r>
      <w:r w:rsidR="00805595" w:rsidRPr="00805595">
        <w:t xml:space="preserve">. </w:t>
      </w:r>
      <w:r w:rsidRPr="00805595">
        <w:t>Готовясь к конкретному</w:t>
      </w:r>
      <w:r w:rsidR="00805595" w:rsidRPr="00805595">
        <w:t xml:space="preserve"> </w:t>
      </w:r>
      <w:r w:rsidRPr="00805595">
        <w:t>уроку</w:t>
      </w:r>
      <w:r w:rsidR="00101E2F">
        <w:t>,</w:t>
      </w:r>
      <w:r w:rsidRPr="00805595">
        <w:t xml:space="preserve"> мастер производственного обучения определяет дидактические и воспитательные задачи, вытекающие из поставленной цели, уровня подготовки учащихся и особенностей учебной группы</w:t>
      </w:r>
      <w:r w:rsidR="000D3D97">
        <w:t>,</w:t>
      </w:r>
      <w:r w:rsidR="00805595" w:rsidRPr="00805595">
        <w:t xml:space="preserve"> </w:t>
      </w:r>
      <w:r w:rsidRPr="00805595">
        <w:t>конкретных условий трудовой деятельности</w:t>
      </w:r>
      <w:r w:rsidR="00805595" w:rsidRPr="00805595">
        <w:t xml:space="preserve">. </w:t>
      </w:r>
      <w:r w:rsidR="00842E15" w:rsidRPr="00805595">
        <w:t xml:space="preserve">Учитывается также и </w:t>
      </w:r>
      <w:r w:rsidRPr="00805595">
        <w:t>перспектива</w:t>
      </w:r>
      <w:r w:rsidR="00842E15" w:rsidRPr="00805595">
        <w:t xml:space="preserve"> обучения</w:t>
      </w:r>
      <w:r w:rsidR="00805595" w:rsidRPr="00805595">
        <w:t xml:space="preserve">. </w:t>
      </w:r>
      <w:r w:rsidR="00101E2F">
        <w:t>На отдельно взятом уроке</w:t>
      </w:r>
      <w:r w:rsidRPr="00805595">
        <w:t xml:space="preserve"> невозможно решить весь комплекс педагогических задач обучения</w:t>
      </w:r>
      <w:r w:rsidR="00805595" w:rsidRPr="00805595">
        <w:t xml:space="preserve">. </w:t>
      </w:r>
      <w:r w:rsidRPr="00805595">
        <w:t>Но важно, чтобы на каждом уроке решалась определенная часть этого комплекса</w:t>
      </w:r>
      <w:r w:rsidR="00805595" w:rsidRPr="00805595">
        <w:t>.</w:t>
      </w:r>
    </w:p>
    <w:p w:rsidR="0071541A" w:rsidRDefault="00503718" w:rsidP="009D306C">
      <w:pPr>
        <w:pStyle w:val="2"/>
      </w:pPr>
      <w:bookmarkStart w:id="6" w:name="_Toc238043930"/>
      <w:bookmarkStart w:id="7" w:name="_Toc244665877"/>
      <w:bookmarkStart w:id="8" w:name="_Toc244665962"/>
      <w:r>
        <w:drawing>
          <wp:inline distT="0" distB="0" distL="0" distR="0">
            <wp:extent cx="2552700" cy="1924050"/>
            <wp:effectExtent l="19050" t="0" r="0" b="0"/>
            <wp:docPr id="1" name="Рисунок 1" descr="DSC0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1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95" w:rsidRPr="00805595" w:rsidRDefault="00760633" w:rsidP="009D306C">
      <w:pPr>
        <w:pStyle w:val="2"/>
      </w:pPr>
      <w:r>
        <w:t>1</w:t>
      </w:r>
      <w:r w:rsidR="00257839">
        <w:t xml:space="preserve">.1 </w:t>
      </w:r>
      <w:r w:rsidR="00842E15" w:rsidRPr="00805595">
        <w:t>Подбор учебн</w:t>
      </w:r>
      <w:r w:rsidR="00B13EAB" w:rsidRPr="00805595">
        <w:t>о</w:t>
      </w:r>
      <w:r w:rsidR="000D3D97">
        <w:t>-</w:t>
      </w:r>
      <w:r w:rsidR="00842E15" w:rsidRPr="00805595">
        <w:t>производственных работ</w:t>
      </w:r>
      <w:bookmarkEnd w:id="6"/>
      <w:bookmarkEnd w:id="7"/>
      <w:bookmarkEnd w:id="8"/>
    </w:p>
    <w:p w:rsidR="00257839" w:rsidRDefault="00257839" w:rsidP="00363539"/>
    <w:p w:rsidR="00805595" w:rsidRDefault="00842E15" w:rsidP="00363539">
      <w:r w:rsidRPr="00805595">
        <w:t xml:space="preserve">Содержание обучения в учебных мастерских должно отражать совокупность процессов труда, характеризующих </w:t>
      </w:r>
      <w:r w:rsidR="00A110C6">
        <w:t>производственную</w:t>
      </w:r>
      <w:r w:rsidRPr="00805595">
        <w:t xml:space="preserve"> деятельность рабочего </w:t>
      </w:r>
      <w:r w:rsidR="00B13EAB" w:rsidRPr="00805595">
        <w:t>определенной</w:t>
      </w:r>
      <w:r w:rsidRPr="00805595">
        <w:t xml:space="preserve"> квалификации конкретной профессии</w:t>
      </w:r>
      <w:r w:rsidR="00805595" w:rsidRPr="00805595">
        <w:t xml:space="preserve">. </w:t>
      </w:r>
      <w:proofErr w:type="gramStart"/>
      <w:r w:rsidRPr="00805595">
        <w:t>Основными документами</w:t>
      </w:r>
      <w:r w:rsidR="005F40B7">
        <w:t>,</w:t>
      </w:r>
      <w:r w:rsidR="00A110C6">
        <w:t xml:space="preserve"> о</w:t>
      </w:r>
      <w:r w:rsidRPr="00805595">
        <w:t xml:space="preserve">пределяющими содержание всего </w:t>
      </w:r>
      <w:r w:rsidR="00A110C6">
        <w:t xml:space="preserve">процесса </w:t>
      </w:r>
      <w:r w:rsidRPr="00805595">
        <w:t xml:space="preserve">производственного обучения в </w:t>
      </w:r>
      <w:r w:rsidR="00B13EAB" w:rsidRPr="00805595">
        <w:t>профессиональных училищах</w:t>
      </w:r>
      <w:r w:rsidRPr="00805595">
        <w:t xml:space="preserve"> </w:t>
      </w:r>
      <w:r w:rsidR="00B13EAB" w:rsidRPr="00805595">
        <w:t>является</w:t>
      </w:r>
      <w:proofErr w:type="gramEnd"/>
      <w:r w:rsidRPr="00805595">
        <w:t xml:space="preserve"> квалификационная </w:t>
      </w:r>
      <w:r w:rsidR="00B13EAB" w:rsidRPr="00805595">
        <w:t>характеристика</w:t>
      </w:r>
      <w:r w:rsidRPr="00805595">
        <w:t xml:space="preserve">, </w:t>
      </w:r>
      <w:r w:rsidR="00B13EAB" w:rsidRPr="00805595">
        <w:t>учебный</w:t>
      </w:r>
      <w:r w:rsidRPr="00805595">
        <w:t xml:space="preserve"> и </w:t>
      </w:r>
      <w:r w:rsidR="00B13EAB" w:rsidRPr="00805595">
        <w:t>сводно-тематический</w:t>
      </w:r>
      <w:r w:rsidRPr="00805595">
        <w:t xml:space="preserve"> </w:t>
      </w:r>
      <w:r w:rsidR="00B13EAB" w:rsidRPr="00805595">
        <w:t>планы</w:t>
      </w:r>
      <w:r w:rsidRPr="00805595">
        <w:t xml:space="preserve">, а также учебная </w:t>
      </w:r>
      <w:r w:rsidR="00B13EAB" w:rsidRPr="00805595">
        <w:t>программа</w:t>
      </w:r>
      <w:r w:rsidR="00805595" w:rsidRPr="00805595">
        <w:t xml:space="preserve">. </w:t>
      </w:r>
      <w:r w:rsidR="00B13EAB" w:rsidRPr="00805595">
        <w:t xml:space="preserve">При этом учебная программа является документом, конкретизирующим содержание обучения и целом и в учебных мастерских в </w:t>
      </w:r>
      <w:r w:rsidR="00B13EAB" w:rsidRPr="00805595">
        <w:lastRenderedPageBreak/>
        <w:t>частности</w:t>
      </w:r>
      <w:r w:rsidR="00805595" w:rsidRPr="00805595">
        <w:t xml:space="preserve">. </w:t>
      </w:r>
      <w:r w:rsidRPr="00805595">
        <w:t xml:space="preserve">Учащиеся </w:t>
      </w:r>
      <w:r w:rsidR="00B13EAB" w:rsidRPr="00805595">
        <w:t>осваивают</w:t>
      </w:r>
      <w:r w:rsidRPr="00805595">
        <w:t xml:space="preserve"> содержание обучения при выполнении </w:t>
      </w:r>
      <w:r w:rsidR="00B13EAB" w:rsidRPr="00805595">
        <w:t>учебно-тренировочных</w:t>
      </w:r>
      <w:r w:rsidRPr="00805595">
        <w:t xml:space="preserve"> и учебн</w:t>
      </w:r>
      <w:r w:rsidR="00B13EAB" w:rsidRPr="00805595">
        <w:t>о</w:t>
      </w:r>
      <w:r w:rsidR="000D3D97">
        <w:t>-</w:t>
      </w:r>
      <w:r w:rsidRPr="00805595">
        <w:t>производственных работ</w:t>
      </w:r>
      <w:r w:rsidR="00805595" w:rsidRPr="00805595">
        <w:t xml:space="preserve">. </w:t>
      </w:r>
      <w:r w:rsidRPr="00805595">
        <w:t xml:space="preserve">Следовательно, подбор и выполнение </w:t>
      </w:r>
      <w:r w:rsidR="003C4870">
        <w:t>в полном объеме и в определенной,</w:t>
      </w:r>
      <w:r w:rsidRPr="00805595">
        <w:t xml:space="preserve"> </w:t>
      </w:r>
      <w:r w:rsidR="00B13EAB" w:rsidRPr="00805595">
        <w:t>методически</w:t>
      </w:r>
      <w:r w:rsidRPr="00805595">
        <w:t xml:space="preserve"> </w:t>
      </w:r>
      <w:r w:rsidR="00E8703B" w:rsidRPr="00805595">
        <w:t>правильно</w:t>
      </w:r>
      <w:r w:rsidR="003C4870">
        <w:t xml:space="preserve"> подобранной,  </w:t>
      </w:r>
      <w:r w:rsidRPr="00805595">
        <w:t xml:space="preserve">последовательности </w:t>
      </w:r>
      <w:r w:rsidR="00B13EAB" w:rsidRPr="00805595">
        <w:t>этих работ</w:t>
      </w:r>
      <w:r w:rsidRPr="00805595">
        <w:t xml:space="preserve"> дает возможность </w:t>
      </w:r>
      <w:r w:rsidR="00B13EAB" w:rsidRPr="00805595">
        <w:t>сформировать</w:t>
      </w:r>
      <w:r w:rsidRPr="00805595">
        <w:t xml:space="preserve"> у учащихся необходимый комплекс </w:t>
      </w:r>
      <w:proofErr w:type="spellStart"/>
      <w:r w:rsidR="00B13EAB" w:rsidRPr="00805595">
        <w:t>общетрудовых</w:t>
      </w:r>
      <w:proofErr w:type="spellEnd"/>
      <w:r w:rsidRPr="00805595">
        <w:t xml:space="preserve"> и профессио</w:t>
      </w:r>
      <w:r w:rsidR="003C4870">
        <w:t>нальных знаний, навыков и умений</w:t>
      </w:r>
      <w:r w:rsidR="00805595" w:rsidRPr="00805595">
        <w:t>.</w:t>
      </w:r>
    </w:p>
    <w:p w:rsidR="00805595" w:rsidRDefault="00842E15" w:rsidP="00363539">
      <w:r w:rsidRPr="00805595">
        <w:t xml:space="preserve">Каждая </w:t>
      </w:r>
      <w:r w:rsidR="00B13EAB" w:rsidRPr="00805595">
        <w:t>дидактическая</w:t>
      </w:r>
      <w:r w:rsidRPr="00805595">
        <w:t xml:space="preserve"> </w:t>
      </w:r>
      <w:r w:rsidR="00B13EAB" w:rsidRPr="00805595">
        <w:t>задача,</w:t>
      </w:r>
      <w:r w:rsidRPr="00805595">
        <w:t xml:space="preserve"> решаемая на конкретном уроке</w:t>
      </w:r>
      <w:r w:rsidR="00805595" w:rsidRPr="00805595">
        <w:t xml:space="preserve"> </w:t>
      </w:r>
      <w:r w:rsidR="003C4870">
        <w:t>к</w:t>
      </w:r>
      <w:r w:rsidRPr="00805595">
        <w:t xml:space="preserve">ак правило реализуется при </w:t>
      </w:r>
      <w:r w:rsidR="00B13EAB" w:rsidRPr="00805595">
        <w:t>выполнении</w:t>
      </w:r>
      <w:r w:rsidRPr="00805595">
        <w:t xml:space="preserve"> того или иного </w:t>
      </w:r>
      <w:r w:rsidR="00B13EAB" w:rsidRPr="00805595">
        <w:t>практического</w:t>
      </w:r>
      <w:r w:rsidRPr="00805595">
        <w:t xml:space="preserve"> задания</w:t>
      </w:r>
      <w:r w:rsidR="00805595" w:rsidRPr="00805595">
        <w:t xml:space="preserve">. </w:t>
      </w:r>
      <w:r w:rsidR="003C4870">
        <w:t>Труд учащихся на</w:t>
      </w:r>
      <w:r w:rsidRPr="00805595">
        <w:t xml:space="preserve"> все периоды обучения должен быть посильным</w:t>
      </w:r>
      <w:r w:rsidR="00805595" w:rsidRPr="00805595">
        <w:t xml:space="preserve">. </w:t>
      </w:r>
      <w:r w:rsidR="00B13EAB" w:rsidRPr="00805595">
        <w:t>Только в этом случае их деятельность приобретает элементы заинтересованности, становится активной</w:t>
      </w:r>
      <w:r w:rsidR="00805595" w:rsidRPr="00805595">
        <w:t xml:space="preserve">. </w:t>
      </w:r>
      <w:r w:rsidR="00B13EAB" w:rsidRPr="00805595">
        <w:t xml:space="preserve">К выбору объектов труда можно переходить, лишь зная предъявляемые требования к учебной теме, требования которые подразделяются </w:t>
      </w:r>
      <w:proofErr w:type="gramStart"/>
      <w:r w:rsidR="00B13EAB" w:rsidRPr="00805595">
        <w:t>на</w:t>
      </w:r>
      <w:proofErr w:type="gramEnd"/>
      <w:r w:rsidR="00B13EAB" w:rsidRPr="00805595">
        <w:t xml:space="preserve"> учебно</w:t>
      </w:r>
      <w:r w:rsidR="000D3D97">
        <w:t>-</w:t>
      </w:r>
      <w:r w:rsidR="00B13EAB" w:rsidRPr="00805595">
        <w:t>технические и</w:t>
      </w:r>
      <w:r w:rsidR="005F40B7">
        <w:t xml:space="preserve"> на</w:t>
      </w:r>
      <w:r w:rsidR="00B13EAB" w:rsidRPr="00805595">
        <w:t xml:space="preserve"> учебно</w:t>
      </w:r>
      <w:r w:rsidR="000D3D97">
        <w:t>-</w:t>
      </w:r>
      <w:r w:rsidR="00B13EAB" w:rsidRPr="00805595">
        <w:t>технологические</w:t>
      </w:r>
      <w:r w:rsidR="00805595" w:rsidRPr="00805595">
        <w:t>.</w:t>
      </w:r>
    </w:p>
    <w:p w:rsidR="003C4870" w:rsidRDefault="005928E1" w:rsidP="00363539">
      <w:r w:rsidRPr="00805595">
        <w:t>Учебно-технические требования характеризуют техническую сторону объектов труда</w:t>
      </w:r>
      <w:r w:rsidR="003C4870">
        <w:t>.</w:t>
      </w:r>
      <w:r w:rsidR="00805595">
        <w:t xml:space="preserve"> </w:t>
      </w:r>
    </w:p>
    <w:p w:rsidR="003C4870" w:rsidRDefault="00B13EAB" w:rsidP="00363539">
      <w:r w:rsidRPr="00805595">
        <w:t>К учебно</w:t>
      </w:r>
      <w:r w:rsidR="000D3D97">
        <w:t>-</w:t>
      </w:r>
      <w:r w:rsidR="005F40B7">
        <w:t>производственным</w:t>
      </w:r>
      <w:r w:rsidRPr="00805595">
        <w:t xml:space="preserve"> требованиям относятся требования к процессу и результатам обработки</w:t>
      </w:r>
      <w:r w:rsidR="005F40B7">
        <w:t xml:space="preserve"> продуктов трудовой деятельности</w:t>
      </w:r>
      <w:r w:rsidR="003C4870">
        <w:t>.</w:t>
      </w:r>
      <w:r w:rsidR="00805595">
        <w:t xml:space="preserve"> </w:t>
      </w:r>
    </w:p>
    <w:p w:rsidR="003C4870" w:rsidRDefault="00B13EAB" w:rsidP="00363539">
      <w:r w:rsidRPr="00805595">
        <w:t>Конкретные объекты труда должны подбираться так, чтобы в процессе их выполнения</w:t>
      </w:r>
      <w:r w:rsidR="00805595">
        <w:t xml:space="preserve"> </w:t>
      </w:r>
      <w:r w:rsidRPr="00805595">
        <w:t>учащиеся в определенном порядке и последовательности отрабатывали движения и приемы изучаемых действий и операций, а также их наиболее рациональное сочетание</w:t>
      </w:r>
      <w:r w:rsidR="00805595" w:rsidRPr="00805595">
        <w:t xml:space="preserve">. </w:t>
      </w:r>
      <w:r w:rsidRPr="00805595">
        <w:t>Задания должны быть разнообразными</w:t>
      </w:r>
      <w:r w:rsidR="003C4870">
        <w:t xml:space="preserve"> и</w:t>
      </w:r>
      <w:r w:rsidRPr="00805595">
        <w:t xml:space="preserve"> постепенно усложняться</w:t>
      </w:r>
      <w:r w:rsidR="00805595" w:rsidRPr="00805595">
        <w:t xml:space="preserve">. </w:t>
      </w:r>
      <w:r w:rsidRPr="00805595">
        <w:t>При выполнении комплексных работ учащиеся научатся применять не только определенные движения, приемы и действия, но различные сочетания</w:t>
      </w:r>
      <w:r w:rsidR="00805595" w:rsidRPr="00805595">
        <w:t xml:space="preserve">. </w:t>
      </w:r>
    </w:p>
    <w:p w:rsidR="00805595" w:rsidRDefault="00B13EAB" w:rsidP="00363539">
      <w:r w:rsidRPr="00805595">
        <w:t>Подобранные учебно</w:t>
      </w:r>
      <w:r w:rsidR="00805595" w:rsidRPr="00805595">
        <w:t>-</w:t>
      </w:r>
      <w:r w:rsidRPr="00805595">
        <w:t>производственные работы по своему содержанию, сложности и объему должны обеспечивать планомерное и последовательное усложнение профессиональных умений и навыков, что стимулирует в свою очередь активизацию познавательной деятельности учащихся</w:t>
      </w:r>
      <w:r w:rsidR="00805595" w:rsidRPr="00805595">
        <w:t xml:space="preserve">. </w:t>
      </w:r>
      <w:r w:rsidRPr="00805595">
        <w:t>Подобранные</w:t>
      </w:r>
      <w:r w:rsidR="00E74281" w:rsidRPr="00805595">
        <w:t xml:space="preserve"> </w:t>
      </w:r>
      <w:r w:rsidR="00E74281" w:rsidRPr="00805595">
        <w:lastRenderedPageBreak/>
        <w:t>задания по всем темам</w:t>
      </w:r>
      <w:r w:rsidR="00805595">
        <w:t xml:space="preserve"> (</w:t>
      </w:r>
      <w:r w:rsidRPr="00805595">
        <w:t>предметам</w:t>
      </w:r>
      <w:r w:rsidR="00805595" w:rsidRPr="00805595">
        <w:t xml:space="preserve">) </w:t>
      </w:r>
      <w:r w:rsidR="00E74281" w:rsidRPr="00805595">
        <w:t>учебной программы сводятся в перечень учебн</w:t>
      </w:r>
      <w:r w:rsidRPr="00805595">
        <w:t>о</w:t>
      </w:r>
      <w:r w:rsidR="00805595" w:rsidRPr="00805595">
        <w:t>-</w:t>
      </w:r>
      <w:r w:rsidR="00E74281" w:rsidRPr="00805595">
        <w:t xml:space="preserve">производственных работ, полное и своевременное выполнение </w:t>
      </w:r>
      <w:r w:rsidRPr="00805595">
        <w:t>которого</w:t>
      </w:r>
      <w:r w:rsidR="00E74281" w:rsidRPr="00805595">
        <w:t xml:space="preserve"> способствует </w:t>
      </w:r>
      <w:r w:rsidRPr="00805595">
        <w:t>успешному</w:t>
      </w:r>
      <w:r w:rsidR="00E74281" w:rsidRPr="00805595">
        <w:t xml:space="preserve"> </w:t>
      </w:r>
      <w:r w:rsidRPr="00805595">
        <w:t>формированию</w:t>
      </w:r>
      <w:r w:rsidR="00E74281" w:rsidRPr="00805595">
        <w:t xml:space="preserve"> у учащихся профессиональных знаний</w:t>
      </w:r>
      <w:r w:rsidR="00AE62A9">
        <w:t>,</w:t>
      </w:r>
      <w:r w:rsidR="005F40B7">
        <w:t xml:space="preserve"> </w:t>
      </w:r>
      <w:r w:rsidR="005F40B7" w:rsidRPr="00805595">
        <w:t>умений</w:t>
      </w:r>
      <w:r w:rsidR="005F40B7">
        <w:t xml:space="preserve"> и</w:t>
      </w:r>
      <w:r w:rsidR="00805595" w:rsidRPr="00805595">
        <w:t xml:space="preserve"> </w:t>
      </w:r>
      <w:r w:rsidR="00AE62A9">
        <w:t>н</w:t>
      </w:r>
      <w:r w:rsidR="005F40B7">
        <w:t>авыков</w:t>
      </w:r>
      <w:r w:rsidR="00805595" w:rsidRPr="00805595">
        <w:t xml:space="preserve">. </w:t>
      </w:r>
      <w:r w:rsidRPr="00805595">
        <w:t>Следует стремиться к тому, чтобы учебно</w:t>
      </w:r>
      <w:r w:rsidR="00805595" w:rsidRPr="00805595">
        <w:t>-</w:t>
      </w:r>
      <w:r w:rsidRPr="00805595">
        <w:t>производственные работы выполнялись в учебных мастерских в течение нескольких лет</w:t>
      </w:r>
      <w:r w:rsidR="00805595" w:rsidRPr="00805595">
        <w:t xml:space="preserve">. </w:t>
      </w:r>
      <w:r w:rsidR="00E74281" w:rsidRPr="00805595">
        <w:t xml:space="preserve">Это будет </w:t>
      </w:r>
      <w:r w:rsidRPr="00805595">
        <w:t>способствовать</w:t>
      </w:r>
      <w:r w:rsidR="00E74281" w:rsidRPr="00805595">
        <w:t xml:space="preserve"> </w:t>
      </w:r>
      <w:r w:rsidRPr="00805595">
        <w:t>полному</w:t>
      </w:r>
      <w:r w:rsidR="00E74281" w:rsidRPr="00805595">
        <w:t xml:space="preserve"> оснащению </w:t>
      </w:r>
      <w:r w:rsidRPr="00805595">
        <w:t>мастерских</w:t>
      </w:r>
      <w:r w:rsidR="00E74281" w:rsidRPr="00805595">
        <w:t xml:space="preserve"> </w:t>
      </w:r>
      <w:r w:rsidRPr="00805595">
        <w:t>требу</w:t>
      </w:r>
      <w:r w:rsidR="00AE62A9">
        <w:t>емым техническим</w:t>
      </w:r>
      <w:r w:rsidR="00E74281" w:rsidRPr="00805595">
        <w:t xml:space="preserve"> </w:t>
      </w:r>
      <w:r w:rsidR="00AE62A9">
        <w:t>оборудованием</w:t>
      </w:r>
      <w:r w:rsidRPr="00805595">
        <w:t>, даст</w:t>
      </w:r>
      <w:r w:rsidR="00E74281" w:rsidRPr="00805595">
        <w:t xml:space="preserve"> возможность подг</w:t>
      </w:r>
      <w:r w:rsidR="00AE62A9">
        <w:t xml:space="preserve">отовить необходимую учебно-методическую </w:t>
      </w:r>
      <w:r w:rsidRPr="00805595">
        <w:t>документацию</w:t>
      </w:r>
      <w:r w:rsidR="00805595" w:rsidRPr="00805595">
        <w:t xml:space="preserve">. </w:t>
      </w:r>
      <w:r w:rsidR="00E74281" w:rsidRPr="00805595">
        <w:t xml:space="preserve">Поможет совершенствовать </w:t>
      </w:r>
      <w:r w:rsidRPr="00805595">
        <w:t>технологии</w:t>
      </w:r>
      <w:r w:rsidR="00E74281" w:rsidRPr="00805595">
        <w:t xml:space="preserve"> обработки объекта </w:t>
      </w:r>
      <w:r w:rsidRPr="00805595">
        <w:t>труда</w:t>
      </w:r>
      <w:r w:rsidR="00805595" w:rsidRPr="00805595">
        <w:t xml:space="preserve">. </w:t>
      </w:r>
      <w:r w:rsidRPr="00805595">
        <w:t>Установление</w:t>
      </w:r>
      <w:r w:rsidR="00E74281" w:rsidRPr="00805595">
        <w:t xml:space="preserve"> норм на работы учащихся проводится с учетом производственных возможностей в различные периоды обучения и передового производственного опыта</w:t>
      </w:r>
      <w:r w:rsidR="00805595" w:rsidRPr="00805595">
        <w:t xml:space="preserve">. </w:t>
      </w:r>
      <w:r w:rsidR="00E74281" w:rsidRPr="00805595">
        <w:t xml:space="preserve">В </w:t>
      </w:r>
      <w:r w:rsidRPr="00805595">
        <w:t>течение</w:t>
      </w:r>
      <w:r w:rsidR="00E74281" w:rsidRPr="00805595">
        <w:t xml:space="preserve"> </w:t>
      </w:r>
      <w:r w:rsidRPr="00805595">
        <w:t>операционного</w:t>
      </w:r>
      <w:r w:rsidR="00E74281" w:rsidRPr="00805595">
        <w:t xml:space="preserve"> периода мастер обучает учащихся правильному и наиболее рациональному </w:t>
      </w:r>
      <w:r w:rsidRPr="00805595">
        <w:t>выполнению</w:t>
      </w:r>
      <w:r w:rsidR="00E74281" w:rsidRPr="00805595">
        <w:t xml:space="preserve"> отдельных движений и </w:t>
      </w:r>
      <w:r w:rsidR="00AE62A9">
        <w:t>при</w:t>
      </w:r>
      <w:r w:rsidRPr="00805595">
        <w:t>емов</w:t>
      </w:r>
      <w:r w:rsidR="00805595" w:rsidRPr="00805595">
        <w:t xml:space="preserve">. </w:t>
      </w:r>
      <w:r w:rsidRPr="00805595">
        <w:t>В этот период времени норм</w:t>
      </w:r>
      <w:r w:rsidR="00AE62A9">
        <w:t>а</w:t>
      </w:r>
      <w:r w:rsidRPr="00805595">
        <w:t xml:space="preserve"> учащимся не сообщается</w:t>
      </w:r>
      <w:r w:rsidR="00805595" w:rsidRPr="00805595">
        <w:t xml:space="preserve">. </w:t>
      </w:r>
      <w:r w:rsidRPr="00805595">
        <w:t>Для каждого подобранного объекта обязательно разрабатывается соответствующая техническая документация</w:t>
      </w:r>
      <w:r w:rsidR="00805595">
        <w:t xml:space="preserve"> (</w:t>
      </w:r>
      <w:r w:rsidR="00AE62A9">
        <w:t>инструкционные</w:t>
      </w:r>
      <w:r w:rsidRPr="00805595">
        <w:t xml:space="preserve"> карты</w:t>
      </w:r>
      <w:r w:rsidR="00AE62A9">
        <w:t>, карточки-задания</w:t>
      </w:r>
      <w:r w:rsidRPr="00805595">
        <w:t xml:space="preserve"> и </w:t>
      </w:r>
      <w:r w:rsidR="000D3D97">
        <w:t>т.п</w:t>
      </w:r>
      <w:r w:rsidR="00805595">
        <w:t>.)</w:t>
      </w:r>
      <w:r w:rsidR="00805595" w:rsidRPr="00805595">
        <w:t>,</w:t>
      </w:r>
      <w:r w:rsidRPr="00805595">
        <w:t xml:space="preserve"> подбираются необходимые справочные материалы</w:t>
      </w:r>
      <w:r w:rsidR="00805595" w:rsidRPr="00805595">
        <w:t xml:space="preserve">. </w:t>
      </w:r>
      <w:r w:rsidR="00E74281" w:rsidRPr="00805595">
        <w:t xml:space="preserve">Содержание и характер документации </w:t>
      </w:r>
      <w:r w:rsidRPr="00805595">
        <w:t>должны</w:t>
      </w:r>
      <w:r w:rsidR="00E74281" w:rsidRPr="00805595">
        <w:t xml:space="preserve"> </w:t>
      </w:r>
      <w:r w:rsidRPr="00805595">
        <w:t>соответствовать</w:t>
      </w:r>
      <w:r w:rsidR="00E74281" w:rsidRPr="00805595">
        <w:t xml:space="preserve"> учебному периоду</w:t>
      </w:r>
      <w:r w:rsidR="00805595" w:rsidRPr="00805595">
        <w:t xml:space="preserve">. </w:t>
      </w:r>
      <w:r w:rsidR="00E74281" w:rsidRPr="00805595">
        <w:t xml:space="preserve">Эффективность процесса обучения во </w:t>
      </w:r>
      <w:r w:rsidRPr="00805595">
        <w:t>многом</w:t>
      </w:r>
      <w:r w:rsidR="00E74281" w:rsidRPr="00805595">
        <w:t xml:space="preserve"> </w:t>
      </w:r>
      <w:r w:rsidRPr="00805595">
        <w:t>будет</w:t>
      </w:r>
      <w:r w:rsidR="00E74281" w:rsidRPr="00805595">
        <w:t xml:space="preserve"> </w:t>
      </w:r>
      <w:r w:rsidRPr="00805595">
        <w:t>зависеть</w:t>
      </w:r>
      <w:r w:rsidR="00E74281" w:rsidRPr="00805595">
        <w:t xml:space="preserve"> от индивидуальных особенностей учащихся</w:t>
      </w:r>
      <w:r w:rsidR="00805595" w:rsidRPr="00805595">
        <w:t xml:space="preserve">. </w:t>
      </w:r>
      <w:r w:rsidR="00E74281" w:rsidRPr="00805595">
        <w:t>Поэтому мастер</w:t>
      </w:r>
      <w:r w:rsidRPr="00805595">
        <w:t>,</w:t>
      </w:r>
      <w:r w:rsidR="00E74281" w:rsidRPr="00805595">
        <w:t xml:space="preserve"> одновременно с подбором общей дл всей группы дозы учебного </w:t>
      </w:r>
      <w:r w:rsidRPr="00805595">
        <w:t>материала</w:t>
      </w:r>
      <w:r w:rsidR="00E74281" w:rsidRPr="00805595">
        <w:t xml:space="preserve"> должен разработать задания для углубленного изучения сильными учащимися</w:t>
      </w:r>
      <w:r w:rsidR="00805595" w:rsidRPr="00805595">
        <w:t>.</w:t>
      </w:r>
    </w:p>
    <w:p w:rsidR="00805595" w:rsidRDefault="00E74281" w:rsidP="00363539">
      <w:r w:rsidRPr="00805595">
        <w:t xml:space="preserve">Все содержание обучения должно быть направлено у учащихся на </w:t>
      </w:r>
      <w:r w:rsidR="00B13EAB" w:rsidRPr="00805595">
        <w:t>умение</w:t>
      </w:r>
      <w:r w:rsidRPr="00805595">
        <w:t xml:space="preserve"> планировать свой труд, работать в </w:t>
      </w:r>
      <w:r w:rsidR="00B13EAB" w:rsidRPr="00805595">
        <w:t>коллективе</w:t>
      </w:r>
      <w:r w:rsidRPr="00805595">
        <w:t xml:space="preserve">, решать </w:t>
      </w:r>
      <w:r w:rsidR="00AE62A9">
        <w:t xml:space="preserve">поставленные </w:t>
      </w:r>
      <w:r w:rsidRPr="00805595">
        <w:t>задач</w:t>
      </w:r>
      <w:r w:rsidR="00AE62A9">
        <w:t>и</w:t>
      </w:r>
      <w:r w:rsidR="00805595" w:rsidRPr="00805595">
        <w:t xml:space="preserve">. </w:t>
      </w:r>
      <w:r w:rsidRPr="00805595">
        <w:t xml:space="preserve">Одно должно способствовать </w:t>
      </w:r>
      <w:r w:rsidR="00B13EAB" w:rsidRPr="00805595">
        <w:t>воспитанию</w:t>
      </w:r>
      <w:r w:rsidRPr="00805595">
        <w:t xml:space="preserve"> у учащихся упорства, настойчивости в преодолении трудностей, в достижении целей</w:t>
      </w:r>
      <w:r w:rsidR="00805595" w:rsidRPr="00805595">
        <w:t>.</w:t>
      </w:r>
    </w:p>
    <w:p w:rsidR="00F921EF" w:rsidRDefault="00F921EF" w:rsidP="00363539"/>
    <w:p w:rsidR="00503718" w:rsidRDefault="00503718" w:rsidP="009D306C">
      <w:pPr>
        <w:pStyle w:val="2"/>
      </w:pPr>
      <w:bookmarkStart w:id="9" w:name="_Toc238043931"/>
      <w:bookmarkStart w:id="10" w:name="_Toc244665878"/>
      <w:bookmarkStart w:id="11" w:name="_Toc244665963"/>
    </w:p>
    <w:p w:rsidR="00805595" w:rsidRPr="00805595" w:rsidRDefault="00760633" w:rsidP="009D306C">
      <w:pPr>
        <w:pStyle w:val="2"/>
      </w:pPr>
      <w:r>
        <w:lastRenderedPageBreak/>
        <w:t>2.</w:t>
      </w:r>
      <w:r w:rsidR="00257839">
        <w:t xml:space="preserve"> </w:t>
      </w:r>
      <w:r w:rsidR="00907672" w:rsidRPr="00805595">
        <w:t>Построение</w:t>
      </w:r>
      <w:r w:rsidR="00E74281" w:rsidRPr="00805595">
        <w:t xml:space="preserve"> и органи</w:t>
      </w:r>
      <w:r w:rsidR="00907672" w:rsidRPr="00805595">
        <w:t>за</w:t>
      </w:r>
      <w:r w:rsidR="00E74281" w:rsidRPr="00805595">
        <w:t>ция урока</w:t>
      </w:r>
      <w:bookmarkEnd w:id="9"/>
      <w:bookmarkEnd w:id="10"/>
      <w:bookmarkEnd w:id="11"/>
    </w:p>
    <w:p w:rsidR="00F921EF" w:rsidRDefault="00F921EF" w:rsidP="00363539"/>
    <w:p w:rsidR="00805595" w:rsidRDefault="00B13EAB" w:rsidP="00363539">
      <w:r w:rsidRPr="00805595">
        <w:t>Рассматривая структуру урока, следует говорить не об отдельных, обособленных его частях</w:t>
      </w:r>
      <w:r w:rsidR="00153A30">
        <w:t>, а лишь о структурных элементах</w:t>
      </w:r>
      <w:r w:rsidRPr="00805595">
        <w:t>, группируемых по характеру деятельности мастера и учащихся</w:t>
      </w:r>
      <w:r w:rsidR="00805595" w:rsidRPr="00805595">
        <w:t xml:space="preserve">. </w:t>
      </w:r>
      <w:r w:rsidRPr="00805595">
        <w:t>Этими элементами являются</w:t>
      </w:r>
      <w:r w:rsidR="00805595" w:rsidRPr="00805595">
        <w:t xml:space="preserve">: </w:t>
      </w:r>
      <w:r w:rsidRPr="00805595">
        <w:t>организационный момент, вводная, основная и заключительная части</w:t>
      </w:r>
      <w:r w:rsidR="00805595" w:rsidRPr="00805595">
        <w:t xml:space="preserve">. </w:t>
      </w:r>
      <w:r w:rsidR="00B65344" w:rsidRPr="00805595">
        <w:t xml:space="preserve">Каждый из них выполняет определенную только ему присущую роль, но все они </w:t>
      </w:r>
      <w:r w:rsidRPr="00805595">
        <w:t>тесно</w:t>
      </w:r>
      <w:r w:rsidR="00B65344" w:rsidRPr="00805595">
        <w:t xml:space="preserve"> </w:t>
      </w:r>
      <w:r w:rsidR="00153A30">
        <w:t>взаимо</w:t>
      </w:r>
      <w:r w:rsidR="00B65344" w:rsidRPr="00805595">
        <w:t>связаны</w:t>
      </w:r>
      <w:r w:rsidR="00805595" w:rsidRPr="00805595">
        <w:t xml:space="preserve">. </w:t>
      </w:r>
      <w:r w:rsidR="00B65344" w:rsidRPr="00805595">
        <w:t xml:space="preserve">Кратко рассмотрим каждый структурный </w:t>
      </w:r>
      <w:r w:rsidRPr="00805595">
        <w:t>элемент</w:t>
      </w:r>
      <w:r w:rsidR="00B65344" w:rsidRPr="00805595">
        <w:t xml:space="preserve"> урока</w:t>
      </w:r>
      <w:r w:rsidR="00805595" w:rsidRPr="00805595">
        <w:t>.</w:t>
      </w:r>
    </w:p>
    <w:p w:rsidR="00805595" w:rsidRDefault="00B65344" w:rsidP="00363539">
      <w:r w:rsidRPr="00805595">
        <w:t xml:space="preserve">Урок всегда </w:t>
      </w:r>
      <w:r w:rsidR="00B13EAB" w:rsidRPr="00805595">
        <w:t>начинается</w:t>
      </w:r>
      <w:r w:rsidRPr="00805595">
        <w:t xml:space="preserve"> с организационного момента</w:t>
      </w:r>
      <w:r w:rsidR="00805595" w:rsidRPr="00805595">
        <w:t xml:space="preserve">. </w:t>
      </w:r>
      <w:r w:rsidRPr="00805595">
        <w:t xml:space="preserve">Мастер </w:t>
      </w:r>
      <w:r w:rsidR="00B13EAB" w:rsidRPr="00805595">
        <w:t>контролирует</w:t>
      </w:r>
      <w:r w:rsidRPr="00805595">
        <w:t xml:space="preserve"> присутствие учащихся, проверяет их вешний вид</w:t>
      </w:r>
      <w:r w:rsidR="00805595" w:rsidRPr="00805595">
        <w:t xml:space="preserve">. </w:t>
      </w:r>
      <w:r w:rsidRPr="00805595">
        <w:t>Сообщает учащимся тему занятия</w:t>
      </w:r>
      <w:r w:rsidR="00805595" w:rsidRPr="00805595">
        <w:t xml:space="preserve">. </w:t>
      </w:r>
      <w:r w:rsidR="00B13EAB" w:rsidRPr="00805595">
        <w:t xml:space="preserve">Затем мастер проводит повторение теоретических </w:t>
      </w:r>
      <w:r w:rsidR="00153A30">
        <w:t xml:space="preserve">основ </w:t>
      </w:r>
      <w:r w:rsidR="00B13EAB" w:rsidRPr="00805595">
        <w:t>знаний учащихся</w:t>
      </w:r>
      <w:r w:rsidR="00153A30">
        <w:t>,</w:t>
      </w:r>
      <w:r w:rsidR="00805595" w:rsidRPr="00805595">
        <w:t xml:space="preserve"> </w:t>
      </w:r>
      <w:r w:rsidR="00153A30">
        <w:t>а</w:t>
      </w:r>
      <w:r w:rsidRPr="00805595">
        <w:t xml:space="preserve"> </w:t>
      </w:r>
      <w:r w:rsidR="00B13EAB" w:rsidRPr="00805595">
        <w:t>также</w:t>
      </w:r>
      <w:r w:rsidRPr="00805595">
        <w:t xml:space="preserve"> проверку их практической </w:t>
      </w:r>
      <w:r w:rsidR="00B13EAB" w:rsidRPr="00805595">
        <w:t>подготовленности</w:t>
      </w:r>
      <w:r w:rsidR="00805595" w:rsidRPr="00805595">
        <w:t xml:space="preserve">. </w:t>
      </w:r>
      <w:r w:rsidRPr="00805595">
        <w:t xml:space="preserve">Эффективность трудовой деятельности любого человека как </w:t>
      </w:r>
      <w:r w:rsidR="00B13EAB" w:rsidRPr="00805595">
        <w:t>показывает</w:t>
      </w:r>
      <w:r w:rsidRPr="00805595">
        <w:t xml:space="preserve"> практика</w:t>
      </w:r>
      <w:r w:rsidR="00153A30">
        <w:t>,</w:t>
      </w:r>
      <w:r w:rsidR="00805595" w:rsidRPr="00805595">
        <w:t xml:space="preserve"> </w:t>
      </w:r>
      <w:r w:rsidR="00153A30">
        <w:t>з</w:t>
      </w:r>
      <w:r w:rsidRPr="00805595">
        <w:t xml:space="preserve">ависит во многом от его </w:t>
      </w:r>
      <w:r w:rsidR="00B13EAB" w:rsidRPr="00805595">
        <w:t>вдумчивости</w:t>
      </w:r>
      <w:r w:rsidRPr="00805595">
        <w:t xml:space="preserve">, осмысленности действий и </w:t>
      </w:r>
      <w:r w:rsidR="00B13EAB" w:rsidRPr="00805595">
        <w:t>добросовестности</w:t>
      </w:r>
      <w:r w:rsidR="00805595" w:rsidRPr="00805595">
        <w:t xml:space="preserve">. </w:t>
      </w:r>
      <w:r w:rsidRPr="00805595">
        <w:t>Следовательно</w:t>
      </w:r>
      <w:r w:rsidR="00153A30">
        <w:t>,</w:t>
      </w:r>
      <w:r w:rsidR="00805595" w:rsidRPr="00805595">
        <w:t xml:space="preserve"> </w:t>
      </w:r>
      <w:r w:rsidR="00153A30">
        <w:t>э</w:t>
      </w:r>
      <w:r w:rsidRPr="00805595">
        <w:t xml:space="preserve">тот </w:t>
      </w:r>
      <w:r w:rsidR="00B13EAB" w:rsidRPr="00805595">
        <w:t>элемент</w:t>
      </w:r>
      <w:r w:rsidR="00153A30">
        <w:t xml:space="preserve"> урока психологически готови</w:t>
      </w:r>
      <w:r w:rsidRPr="00805595">
        <w:t xml:space="preserve">т учащихся к восприятию и </w:t>
      </w:r>
      <w:r w:rsidR="00B13EAB" w:rsidRPr="00805595">
        <w:t>усвоению</w:t>
      </w:r>
      <w:r w:rsidRPr="00805595">
        <w:t xml:space="preserve"> нового учебного </w:t>
      </w:r>
      <w:r w:rsidR="00B13EAB" w:rsidRPr="00805595">
        <w:t>материала</w:t>
      </w:r>
      <w:r w:rsidR="00805595" w:rsidRPr="00805595">
        <w:t xml:space="preserve">. </w:t>
      </w:r>
      <w:r w:rsidR="00B13EAB" w:rsidRPr="00805595">
        <w:t>Повторение</w:t>
      </w:r>
      <w:r w:rsidRPr="00805595">
        <w:t xml:space="preserve"> проходит в форме беседы, в ходе которой у учащихся восстанавливаются в памяти необходимые и на данном уроке сведения</w:t>
      </w:r>
      <w:r w:rsidR="00805595" w:rsidRPr="00805595">
        <w:t xml:space="preserve">. </w:t>
      </w:r>
      <w:r w:rsidR="00B13EAB" w:rsidRPr="00805595">
        <w:t>Затем на практике проверяется качество трудовых приемов и действий, освоенных на предыдущих занятиях</w:t>
      </w:r>
      <w:r w:rsidR="00805595" w:rsidRPr="00805595">
        <w:t xml:space="preserve">. </w:t>
      </w:r>
      <w:r w:rsidRPr="00805595">
        <w:t xml:space="preserve">Мастер заранее в ходе подготовки к данному </w:t>
      </w:r>
      <w:r w:rsidR="00153A30">
        <w:t>у</w:t>
      </w:r>
      <w:r w:rsidRPr="00805595">
        <w:t>року намечает контрольные вопросы и задания</w:t>
      </w:r>
      <w:r w:rsidR="00805595" w:rsidRPr="00805595">
        <w:t xml:space="preserve">. </w:t>
      </w:r>
      <w:r w:rsidRPr="00805595">
        <w:t>Они должны быть преимущественно обобщающего типа</w:t>
      </w:r>
      <w:r w:rsidR="00805595" w:rsidRPr="00805595">
        <w:t>.</w:t>
      </w:r>
    </w:p>
    <w:p w:rsidR="00805595" w:rsidRDefault="00B13EAB" w:rsidP="00363539">
      <w:r w:rsidRPr="00805595">
        <w:t>Вводная часть урока направлена на подготовку учащихся к освоению новых навыков и умен</w:t>
      </w:r>
      <w:r w:rsidR="00153A30">
        <w:t>ий, к выполнению определенных з</w:t>
      </w:r>
      <w:r w:rsidRPr="00805595">
        <w:t>а</w:t>
      </w:r>
      <w:r w:rsidR="00153A30">
        <w:t>да</w:t>
      </w:r>
      <w:r w:rsidRPr="00805595">
        <w:t>ний, способствующих углублению и расш</w:t>
      </w:r>
      <w:r w:rsidR="002B1D4A">
        <w:t xml:space="preserve">ирению профессиональных знаний. Она </w:t>
      </w:r>
      <w:r w:rsidRPr="00805595">
        <w:t>складывается из вводного инструктажа, инструктажа по безопасному ведению работ, рассказ</w:t>
      </w:r>
      <w:r w:rsidR="00153A30">
        <w:t>а</w:t>
      </w:r>
      <w:r w:rsidRPr="00805595">
        <w:t xml:space="preserve"> об организации рабочего места, </w:t>
      </w:r>
      <w:r w:rsidR="00153A30">
        <w:t xml:space="preserve">выполнении </w:t>
      </w:r>
      <w:r w:rsidRPr="00805595">
        <w:t>заданий учащимися группы</w:t>
      </w:r>
      <w:r w:rsidR="00805595" w:rsidRPr="00805595">
        <w:t>.</w:t>
      </w:r>
    </w:p>
    <w:p w:rsidR="00805595" w:rsidRDefault="00B65344" w:rsidP="00363539">
      <w:r w:rsidRPr="00805595">
        <w:lastRenderedPageBreak/>
        <w:t>Вводный инструктаж начинается с оз</w:t>
      </w:r>
      <w:r w:rsidR="00D208CB">
        <w:t>накомления</w:t>
      </w:r>
      <w:r w:rsidRPr="00805595">
        <w:t xml:space="preserve"> учащихся с целями и задачами данного занятия</w:t>
      </w:r>
      <w:r w:rsidR="00805595" w:rsidRPr="00805595">
        <w:t xml:space="preserve">. </w:t>
      </w:r>
      <w:r w:rsidRPr="00805595">
        <w:t xml:space="preserve">Поэтому в </w:t>
      </w:r>
      <w:r w:rsidR="00B13EAB" w:rsidRPr="00805595">
        <w:t>предварительно</w:t>
      </w:r>
      <w:r w:rsidRPr="00805595">
        <w:t xml:space="preserve"> разрабатываемом плане урока его задачи следует формулировать конкретно</w:t>
      </w:r>
      <w:r w:rsidR="00805595" w:rsidRPr="00805595">
        <w:t xml:space="preserve">. </w:t>
      </w:r>
      <w:r w:rsidR="00B13EAB" w:rsidRPr="00805595">
        <w:t>На вводном</w:t>
      </w:r>
      <w:r w:rsidR="00805595" w:rsidRPr="00805595">
        <w:t xml:space="preserve"> </w:t>
      </w:r>
      <w:r w:rsidR="00D208CB">
        <w:t>занятии</w:t>
      </w:r>
      <w:r w:rsidR="00B13EAB" w:rsidRPr="00805595">
        <w:t xml:space="preserve"> мастер обязательно останавливается на правилах</w:t>
      </w:r>
      <w:r w:rsidR="002B1D4A">
        <w:t xml:space="preserve"> техники безопасности на рабочем месте</w:t>
      </w:r>
      <w:r w:rsidR="00B13EAB" w:rsidRPr="00805595">
        <w:t xml:space="preserve">, которые </w:t>
      </w:r>
      <w:r w:rsidR="00D208CB">
        <w:t>следует соблюдать на кажд</w:t>
      </w:r>
      <w:r w:rsidR="00B13EAB" w:rsidRPr="00805595">
        <w:t>ом уроке</w:t>
      </w:r>
      <w:r w:rsidR="00805595" w:rsidRPr="00805595">
        <w:t xml:space="preserve">. </w:t>
      </w:r>
      <w:r w:rsidRPr="00805595">
        <w:t>Мастеру следует подробно рассказывать об организации рабочего места</w:t>
      </w:r>
      <w:r w:rsidR="00D208CB">
        <w:t xml:space="preserve"> при выполнении заданных работ. После этого сообщаю</w:t>
      </w:r>
      <w:r w:rsidRPr="00805595">
        <w:t>т</w:t>
      </w:r>
      <w:r w:rsidR="00D208CB">
        <w:t>ся критерии оценок, разъясня</w:t>
      </w:r>
      <w:r w:rsidR="00BA2707">
        <w:t>е</w:t>
      </w:r>
      <w:r w:rsidRPr="00805595">
        <w:t>т</w:t>
      </w:r>
      <w:r w:rsidR="00D208CB">
        <w:t>ся</w:t>
      </w:r>
      <w:r w:rsidRPr="00805595">
        <w:t xml:space="preserve"> </w:t>
      </w:r>
      <w:r w:rsidR="00BA2707">
        <w:t>задание</w:t>
      </w:r>
      <w:r w:rsidR="00B13EAB" w:rsidRPr="00805595">
        <w:t>, говорит</w:t>
      </w:r>
      <w:r w:rsidR="00BA2707">
        <w:t>ся</w:t>
      </w:r>
      <w:r w:rsidR="00805595" w:rsidRPr="00805595">
        <w:t xml:space="preserve"> </w:t>
      </w:r>
      <w:r w:rsidRPr="00805595">
        <w:t>об</w:t>
      </w:r>
      <w:r w:rsidR="00805595" w:rsidRPr="00805595">
        <w:t xml:space="preserve"> </w:t>
      </w:r>
      <w:r w:rsidR="00BA2707">
        <w:t>ученической</w:t>
      </w:r>
      <w:r w:rsidRPr="00805595">
        <w:t xml:space="preserve"> норме времени, </w:t>
      </w:r>
      <w:r w:rsidR="00BA2707">
        <w:t xml:space="preserve">(по сравнению </w:t>
      </w:r>
      <w:r w:rsidRPr="00805595">
        <w:t>с нормой времени квалифицированного рабочего</w:t>
      </w:r>
      <w:r w:rsidR="00BA2707">
        <w:t>)</w:t>
      </w:r>
      <w:r w:rsidR="00805595" w:rsidRPr="00805595">
        <w:t>.</w:t>
      </w:r>
    </w:p>
    <w:p w:rsidR="00805595" w:rsidRDefault="00B65344" w:rsidP="00363539">
      <w:r w:rsidRPr="00805595">
        <w:t>Практика показывает</w:t>
      </w:r>
      <w:r w:rsidR="00B13EAB" w:rsidRPr="00805595">
        <w:t>,</w:t>
      </w:r>
      <w:r w:rsidRPr="00805595">
        <w:t xml:space="preserve"> что на вводную часть отводится примерно 0-12% времени всего занятия</w:t>
      </w:r>
      <w:r w:rsidR="00805595" w:rsidRPr="00805595">
        <w:t>.</w:t>
      </w:r>
    </w:p>
    <w:p w:rsidR="00805595" w:rsidRDefault="00B65344" w:rsidP="00363539">
      <w:r w:rsidRPr="00805595">
        <w:t>В основной част</w:t>
      </w:r>
      <w:r w:rsidR="009A7696">
        <w:t>и</w:t>
      </w:r>
      <w:r w:rsidRPr="00805595">
        <w:t xml:space="preserve"> занятия учащиеся выполняют задания, подобранные мастером заранее</w:t>
      </w:r>
      <w:r w:rsidR="00805595" w:rsidRPr="00805595">
        <w:t xml:space="preserve">. </w:t>
      </w:r>
      <w:r w:rsidRPr="00805595">
        <w:t>В ходе</w:t>
      </w:r>
      <w:r w:rsidR="00805595" w:rsidRPr="00805595">
        <w:t xml:space="preserve"> </w:t>
      </w:r>
      <w:r w:rsidRPr="00805595">
        <w:t>их выполнения учащиеся осваивают заданные приемы и действия</w:t>
      </w:r>
      <w:r w:rsidR="00805595" w:rsidRPr="00805595">
        <w:t xml:space="preserve">. </w:t>
      </w:r>
      <w:r w:rsidRPr="00805595">
        <w:t xml:space="preserve">В процессе выполнения работ учащиеся </w:t>
      </w:r>
      <w:r w:rsidR="00B13EAB" w:rsidRPr="00805595">
        <w:t>учатся</w:t>
      </w:r>
      <w:r w:rsidRPr="00805595">
        <w:t xml:space="preserve"> применять </w:t>
      </w:r>
      <w:r w:rsidR="009A7696">
        <w:t>с</w:t>
      </w:r>
      <w:r w:rsidRPr="00805595">
        <w:t>вои знания в конкретных практических ситуациях</w:t>
      </w:r>
      <w:r w:rsidR="00805595" w:rsidRPr="00805595">
        <w:t xml:space="preserve">. </w:t>
      </w:r>
      <w:r w:rsidRPr="00805595">
        <w:t xml:space="preserve">Важными моментами трудовой </w:t>
      </w:r>
      <w:r w:rsidR="00B13EAB" w:rsidRPr="00805595">
        <w:t>деятельности</w:t>
      </w:r>
      <w:r w:rsidRPr="00805595">
        <w:t xml:space="preserve"> учащихся на этой части урока </w:t>
      </w:r>
      <w:r w:rsidR="00B13EAB" w:rsidRPr="00805595">
        <w:t>являются</w:t>
      </w:r>
      <w:r w:rsidRPr="00805595">
        <w:t xml:space="preserve"> следующие</w:t>
      </w:r>
      <w:r w:rsidR="00805595" w:rsidRPr="00805595">
        <w:t>:</w:t>
      </w:r>
    </w:p>
    <w:p w:rsidR="00805595" w:rsidRDefault="00B65344" w:rsidP="00363539">
      <w:r w:rsidRPr="00805595">
        <w:t>организация рабочего места</w:t>
      </w:r>
      <w:r w:rsidR="00805595" w:rsidRPr="00805595">
        <w:t>;</w:t>
      </w:r>
    </w:p>
    <w:p w:rsidR="00805595" w:rsidRDefault="00585AC0" w:rsidP="00363539">
      <w:r w:rsidRPr="00805595">
        <w:t>в</w:t>
      </w:r>
      <w:r w:rsidR="00B65344" w:rsidRPr="00805595">
        <w:t>ыбор и применение правильных приемов работ</w:t>
      </w:r>
      <w:r w:rsidR="00805595" w:rsidRPr="00805595">
        <w:t>;</w:t>
      </w:r>
    </w:p>
    <w:p w:rsidR="00805595" w:rsidRDefault="00585AC0" w:rsidP="00363539">
      <w:r w:rsidRPr="00805595">
        <w:t>и</w:t>
      </w:r>
      <w:r w:rsidR="00B13EAB" w:rsidRPr="00805595">
        <w:t>спользование</w:t>
      </w:r>
      <w:r w:rsidR="00B65344" w:rsidRPr="00805595">
        <w:t xml:space="preserve"> учебн</w:t>
      </w:r>
      <w:r w:rsidR="00B13EAB" w:rsidRPr="00805595">
        <w:t>о</w:t>
      </w:r>
      <w:r w:rsidR="000D3D97">
        <w:t>-</w:t>
      </w:r>
      <w:r w:rsidR="009A7696">
        <w:t>методи</w:t>
      </w:r>
      <w:r w:rsidR="00B13EAB" w:rsidRPr="00805595">
        <w:t>ческой</w:t>
      </w:r>
      <w:r w:rsidR="00B65344" w:rsidRPr="00805595">
        <w:t xml:space="preserve"> </w:t>
      </w:r>
      <w:r w:rsidR="00B13EAB" w:rsidRPr="00805595">
        <w:t>документации</w:t>
      </w:r>
      <w:r w:rsidR="00805595" w:rsidRPr="00805595">
        <w:t>;</w:t>
      </w:r>
    </w:p>
    <w:p w:rsidR="00805595" w:rsidRDefault="00585AC0" w:rsidP="00363539">
      <w:r w:rsidRPr="00805595">
        <w:t>с</w:t>
      </w:r>
      <w:r w:rsidR="00B13EAB" w:rsidRPr="00805595">
        <w:t>облюдение правил безопасности труда</w:t>
      </w:r>
      <w:r w:rsidR="00805595" w:rsidRPr="00805595">
        <w:t>;</w:t>
      </w:r>
    </w:p>
    <w:p w:rsidR="00805595" w:rsidRDefault="00585AC0" w:rsidP="00363539">
      <w:r w:rsidRPr="00805595">
        <w:t>к</w:t>
      </w:r>
      <w:r w:rsidR="00B13EAB" w:rsidRPr="00805595">
        <w:t>онтроль выполнения приемов и действий</w:t>
      </w:r>
      <w:r w:rsidR="00805595" w:rsidRPr="00805595">
        <w:t>;</w:t>
      </w:r>
    </w:p>
    <w:p w:rsidR="00805595" w:rsidRDefault="00B65344" w:rsidP="00363539">
      <w:r w:rsidRPr="00805595">
        <w:t>Деятельность учащихся прох</w:t>
      </w:r>
      <w:r w:rsidR="009A7696">
        <w:t>одит под непосредственным руководством</w:t>
      </w:r>
      <w:r w:rsidRPr="00805595">
        <w:t xml:space="preserve"> мастера</w:t>
      </w:r>
      <w:r w:rsidR="00805595" w:rsidRPr="00805595">
        <w:t xml:space="preserve">. </w:t>
      </w:r>
      <w:r w:rsidRPr="00805595">
        <w:t xml:space="preserve">Мастер наблюдает за учащимися с рабочего места, а </w:t>
      </w:r>
      <w:r w:rsidR="00B13EAB" w:rsidRPr="00805595">
        <w:t>также</w:t>
      </w:r>
      <w:r w:rsidRPr="00805595">
        <w:t xml:space="preserve"> в ходе целевых обходов</w:t>
      </w:r>
      <w:r w:rsidR="00805595" w:rsidRPr="00805595">
        <w:t xml:space="preserve">. </w:t>
      </w:r>
      <w:r w:rsidRPr="00805595">
        <w:t xml:space="preserve">Результаты наблюдений рекомендуется записывать, это </w:t>
      </w:r>
      <w:r w:rsidR="00B13EAB" w:rsidRPr="00805595">
        <w:t>поможет</w:t>
      </w:r>
      <w:r w:rsidRPr="00805595">
        <w:t xml:space="preserve"> квалифицированно провести заключительную часть занятия</w:t>
      </w:r>
      <w:r w:rsidR="00805595" w:rsidRPr="00805595">
        <w:t xml:space="preserve">. </w:t>
      </w:r>
      <w:r w:rsidR="00B13EAB" w:rsidRPr="00805595">
        <w:t>Контроль</w:t>
      </w:r>
      <w:r w:rsidRPr="00805595">
        <w:t xml:space="preserve"> осуществляется </w:t>
      </w:r>
      <w:r w:rsidR="00B13EAB" w:rsidRPr="00805595">
        <w:t>мастером,</w:t>
      </w:r>
      <w:r w:rsidRPr="00805595">
        <w:t xml:space="preserve"> как в процессе трудовой деятельности учащихся, так и при</w:t>
      </w:r>
      <w:r w:rsidR="001879F2">
        <w:t xml:space="preserve"> проверке выполненной работы</w:t>
      </w:r>
      <w:r w:rsidR="00805595" w:rsidRPr="00805595">
        <w:t xml:space="preserve">. </w:t>
      </w:r>
      <w:r w:rsidRPr="00805595">
        <w:t>В основу контроля должно</w:t>
      </w:r>
      <w:r w:rsidR="006855E0" w:rsidRPr="00805595">
        <w:t xml:space="preserve"> </w:t>
      </w:r>
      <w:r w:rsidR="00B13EAB" w:rsidRPr="00805595">
        <w:t>быть</w:t>
      </w:r>
      <w:r w:rsidR="006855E0" w:rsidRPr="00805595">
        <w:t xml:space="preserve"> </w:t>
      </w:r>
      <w:r w:rsidR="006855E0" w:rsidRPr="00805595">
        <w:lastRenderedPageBreak/>
        <w:t>положено выполнение тех или ины</w:t>
      </w:r>
      <w:r w:rsidR="001879F2">
        <w:t>х сочетаний приемов и действий и правильность</w:t>
      </w:r>
      <w:r w:rsidR="006855E0" w:rsidRPr="00805595">
        <w:t xml:space="preserve"> выполнения всего задания</w:t>
      </w:r>
      <w:r w:rsidR="00805595" w:rsidRPr="00805595">
        <w:t>.</w:t>
      </w:r>
    </w:p>
    <w:p w:rsidR="00805595" w:rsidRDefault="006855E0" w:rsidP="00363539">
      <w:r w:rsidRPr="00805595">
        <w:t xml:space="preserve">В процессе текущего инструктирования мастер направляет и корректирует </w:t>
      </w:r>
      <w:r w:rsidR="00886B02">
        <w:t>трудову</w:t>
      </w:r>
      <w:r w:rsidR="00B13EAB" w:rsidRPr="00805595">
        <w:t>ю</w:t>
      </w:r>
      <w:r w:rsidRPr="00805595">
        <w:t xml:space="preserve"> </w:t>
      </w:r>
      <w:r w:rsidR="00B13EAB" w:rsidRPr="00805595">
        <w:t>деятельность</w:t>
      </w:r>
      <w:r w:rsidRPr="00805595">
        <w:t xml:space="preserve"> учащихся</w:t>
      </w:r>
      <w:r w:rsidR="00805595" w:rsidRPr="00805595">
        <w:t xml:space="preserve">. </w:t>
      </w:r>
      <w:r w:rsidR="00B13EAB" w:rsidRPr="00805595">
        <w:t>Индивидуальные</w:t>
      </w:r>
      <w:r w:rsidRPr="00805595">
        <w:t xml:space="preserve"> инструктажи проводятся при обходе рабочих мест учащихся</w:t>
      </w:r>
      <w:r w:rsidR="00805595" w:rsidRPr="00805595">
        <w:t xml:space="preserve">. </w:t>
      </w:r>
      <w:r w:rsidRPr="00805595">
        <w:t>Мастер заранее продумывает и определяет цель каждого обхода</w:t>
      </w:r>
      <w:r w:rsidR="00805595" w:rsidRPr="00805595">
        <w:t xml:space="preserve">. </w:t>
      </w:r>
      <w:r w:rsidRPr="00805595">
        <w:t>Количество их зависит от содержания</w:t>
      </w:r>
      <w:r w:rsidR="002B1D4A">
        <w:t>,</w:t>
      </w:r>
      <w:r w:rsidR="00805595" w:rsidRPr="00805595">
        <w:t xml:space="preserve"> </w:t>
      </w:r>
      <w:r w:rsidR="002B1D4A">
        <w:t>с</w:t>
      </w:r>
      <w:r w:rsidRPr="00805595">
        <w:t>ложности учебного материала и особенностей учебной группы</w:t>
      </w:r>
      <w:r w:rsidR="00805595" w:rsidRPr="00805595">
        <w:t>.</w:t>
      </w:r>
    </w:p>
    <w:p w:rsidR="00805595" w:rsidRDefault="00FF7CE2" w:rsidP="00363539">
      <w:r w:rsidRPr="00805595">
        <w:t>В заключительной части подводят</w:t>
      </w:r>
      <w:r w:rsidR="001879F2">
        <w:t>ся</w:t>
      </w:r>
      <w:r w:rsidRPr="00805595">
        <w:t xml:space="preserve"> итоги занятия</w:t>
      </w:r>
      <w:r w:rsidR="00805595" w:rsidRPr="00805595">
        <w:t xml:space="preserve">. </w:t>
      </w:r>
      <w:r w:rsidR="001879F2">
        <w:t>На основе анализа выявляе</w:t>
      </w:r>
      <w:r w:rsidR="00B13EAB" w:rsidRPr="00805595">
        <w:t xml:space="preserve">тся степень </w:t>
      </w:r>
      <w:proofErr w:type="spellStart"/>
      <w:r w:rsidR="00B13EAB" w:rsidRPr="00805595">
        <w:t>обученности</w:t>
      </w:r>
      <w:proofErr w:type="spellEnd"/>
      <w:r w:rsidR="00B13EAB" w:rsidRPr="00805595">
        <w:t xml:space="preserve"> учащихся, слабые стороны обучения, указываются причины появления недостатков и способы их устранения</w:t>
      </w:r>
      <w:r w:rsidR="00805595" w:rsidRPr="00805595">
        <w:t xml:space="preserve">. </w:t>
      </w:r>
      <w:r w:rsidR="00B13EAB" w:rsidRPr="00805595">
        <w:t>Заключительная часть занятия состоит из итогового инструктажа, домашнего задания и уборки рабочих мет</w:t>
      </w:r>
      <w:r w:rsidR="00805595" w:rsidRPr="00805595">
        <w:t xml:space="preserve">. </w:t>
      </w:r>
      <w:r w:rsidR="00B13EAB" w:rsidRPr="00805595">
        <w:t>В итоговом</w:t>
      </w:r>
      <w:r w:rsidR="00805595" w:rsidRPr="00805595">
        <w:t xml:space="preserve"> </w:t>
      </w:r>
      <w:r w:rsidR="00B13EAB" w:rsidRPr="00805595">
        <w:t>инструктаже мастер кратко рассказывает об успехах и недостатках каждого учащегося, анализирует их причины</w:t>
      </w:r>
      <w:r w:rsidR="00805595" w:rsidRPr="00805595">
        <w:t xml:space="preserve">. </w:t>
      </w:r>
      <w:r w:rsidR="00B13EAB" w:rsidRPr="00805595">
        <w:t xml:space="preserve">Он подробно разбирает причины появления типичных ошибок, отмечает, как учащиеся использовали </w:t>
      </w:r>
      <w:r w:rsidR="00352B0B">
        <w:t>изученные  приемы и способы работы</w:t>
      </w:r>
      <w:r w:rsidR="00805595" w:rsidRPr="00805595">
        <w:t xml:space="preserve">. </w:t>
      </w:r>
      <w:r w:rsidR="005371EB" w:rsidRPr="00805595">
        <w:t>Особое внимание мастер обращает на соблюдение</w:t>
      </w:r>
      <w:r w:rsidR="002B1D4A">
        <w:t xml:space="preserve"> правил</w:t>
      </w:r>
      <w:r w:rsidR="005371EB" w:rsidRPr="00805595">
        <w:t xml:space="preserve"> </w:t>
      </w:r>
      <w:r w:rsidR="002B1D4A">
        <w:t xml:space="preserve">техники безопасности </w:t>
      </w:r>
      <w:r w:rsidR="005371EB" w:rsidRPr="00805595">
        <w:t>каждым учащимся</w:t>
      </w:r>
      <w:r w:rsidR="00805595" w:rsidRPr="00805595">
        <w:t xml:space="preserve">. </w:t>
      </w:r>
      <w:r w:rsidR="005371EB" w:rsidRPr="00805595">
        <w:t>После подведения итогов мастер говорит</w:t>
      </w:r>
      <w:r w:rsidR="00805595" w:rsidRPr="00805595">
        <w:t xml:space="preserve"> </w:t>
      </w:r>
      <w:r w:rsidR="005371EB" w:rsidRPr="00805595">
        <w:t>о содержании будущего</w:t>
      </w:r>
      <w:r w:rsidR="00805595">
        <w:t xml:space="preserve"> (</w:t>
      </w:r>
      <w:r w:rsidR="00B13EAB" w:rsidRPr="00805595">
        <w:t>следующего</w:t>
      </w:r>
      <w:r w:rsidR="00805595" w:rsidRPr="00805595">
        <w:t xml:space="preserve">) </w:t>
      </w:r>
      <w:r w:rsidR="005371EB" w:rsidRPr="00805595">
        <w:t>занятия и выдает задание на дом</w:t>
      </w:r>
      <w:r w:rsidR="00805595" w:rsidRPr="00805595">
        <w:t xml:space="preserve">. </w:t>
      </w:r>
      <w:r w:rsidR="005371EB" w:rsidRPr="00805595">
        <w:t xml:space="preserve">Домашнее задание может содержать </w:t>
      </w:r>
      <w:r w:rsidR="00B13EAB" w:rsidRPr="00805595">
        <w:t>выполнение</w:t>
      </w:r>
      <w:r w:rsidR="005371EB" w:rsidRPr="00805595">
        <w:t xml:space="preserve"> небольших работ</w:t>
      </w:r>
      <w:r w:rsidR="00B13EAB" w:rsidRPr="00805595">
        <w:t>,</w:t>
      </w:r>
      <w:r w:rsidR="005371EB" w:rsidRPr="00805595">
        <w:t xml:space="preserve"> чтение основной и дополнительной учебн</w:t>
      </w:r>
      <w:r w:rsidR="00B13EAB" w:rsidRPr="00805595">
        <w:t>о</w:t>
      </w:r>
      <w:r w:rsidR="000D3D97">
        <w:t>-</w:t>
      </w:r>
      <w:r w:rsidR="005371EB" w:rsidRPr="00805595">
        <w:t>технической литературы</w:t>
      </w:r>
      <w:r w:rsidR="00805595" w:rsidRPr="00805595">
        <w:t xml:space="preserve">. </w:t>
      </w:r>
      <w:r w:rsidR="005371EB" w:rsidRPr="00805595">
        <w:t>На заключительную часть занятия отводится примерно 5-7</w:t>
      </w:r>
      <w:r w:rsidR="00805595" w:rsidRPr="00805595">
        <w:t>%</w:t>
      </w:r>
      <w:r w:rsidR="005371EB" w:rsidRPr="00805595">
        <w:t xml:space="preserve"> времени всего занятия</w:t>
      </w:r>
      <w:r w:rsidR="00805595" w:rsidRPr="00805595">
        <w:t>.</w:t>
      </w:r>
    </w:p>
    <w:p w:rsidR="00805595" w:rsidRDefault="00B13EAB" w:rsidP="00363539">
      <w:r w:rsidRPr="00805595">
        <w:t>Построение</w:t>
      </w:r>
      <w:r w:rsidR="005371EB" w:rsidRPr="00805595">
        <w:t xml:space="preserve"> урока должно способствовать возбуждению </w:t>
      </w:r>
      <w:r w:rsidRPr="00805595">
        <w:t>интереса</w:t>
      </w:r>
      <w:r w:rsidR="005371EB" w:rsidRPr="00805595">
        <w:t xml:space="preserve"> учащихся к учебному материалу, развитию самостоятельности</w:t>
      </w:r>
      <w:r w:rsidRPr="00805595">
        <w:t>,</w:t>
      </w:r>
      <w:r w:rsidR="005371EB" w:rsidRPr="00805595">
        <w:t xml:space="preserve"> воспитанию стремления к </w:t>
      </w:r>
      <w:r w:rsidRPr="00805595">
        <w:t>активному</w:t>
      </w:r>
      <w:r w:rsidR="005371EB" w:rsidRPr="00805595">
        <w:t xml:space="preserve"> овладению умениями и навыками</w:t>
      </w:r>
      <w:r w:rsidR="00805595" w:rsidRPr="00805595">
        <w:t xml:space="preserve">. </w:t>
      </w:r>
      <w:r w:rsidR="005371EB" w:rsidRPr="00805595">
        <w:t>Деятельность мастера на любой стадии урока не должна подавлять активность учащихся</w:t>
      </w:r>
      <w:r w:rsidR="00805595" w:rsidRPr="00805595">
        <w:t xml:space="preserve">. </w:t>
      </w:r>
      <w:r w:rsidR="005371EB" w:rsidRPr="00805595">
        <w:t>Ход урока во многом зависит от содержания учебного материала</w:t>
      </w:r>
      <w:r w:rsidR="00352B0B">
        <w:t>, и</w:t>
      </w:r>
      <w:r w:rsidR="005371EB" w:rsidRPr="00805595">
        <w:t>меющейся материально</w:t>
      </w:r>
      <w:r w:rsidR="00805595" w:rsidRPr="00805595">
        <w:t xml:space="preserve"> - </w:t>
      </w:r>
      <w:r w:rsidRPr="00805595">
        <w:t>технической</w:t>
      </w:r>
      <w:r w:rsidR="005371EB" w:rsidRPr="00805595">
        <w:t xml:space="preserve"> базы</w:t>
      </w:r>
      <w:r w:rsidRPr="00805595">
        <w:t>,</w:t>
      </w:r>
      <w:r w:rsidR="005371EB" w:rsidRPr="00805595">
        <w:t xml:space="preserve"> применяемых </w:t>
      </w:r>
      <w:r w:rsidRPr="00805595">
        <w:t>методов</w:t>
      </w:r>
      <w:r w:rsidR="005371EB" w:rsidRPr="00805595">
        <w:t xml:space="preserve"> и </w:t>
      </w:r>
      <w:r w:rsidRPr="00805595">
        <w:t>средств</w:t>
      </w:r>
      <w:r w:rsidR="005371EB" w:rsidRPr="00805595">
        <w:t xml:space="preserve"> обучения</w:t>
      </w:r>
      <w:r w:rsidR="00805595" w:rsidRPr="00805595">
        <w:t>.</w:t>
      </w:r>
    </w:p>
    <w:p w:rsidR="007A597A" w:rsidRPr="00805595" w:rsidRDefault="005371EB" w:rsidP="00363539">
      <w:r w:rsidRPr="00805595">
        <w:lastRenderedPageBreak/>
        <w:t xml:space="preserve">Решать поставленную </w:t>
      </w:r>
      <w:r w:rsidR="00B13EAB" w:rsidRPr="00805595">
        <w:t>цель</w:t>
      </w:r>
      <w:r w:rsidR="00352B0B">
        <w:t>,</w:t>
      </w:r>
      <w:r w:rsidRPr="00805595">
        <w:t xml:space="preserve"> выполнять задачи урока можно только при активной </w:t>
      </w:r>
      <w:r w:rsidR="00B13EAB" w:rsidRPr="00805595">
        <w:t>познавательной</w:t>
      </w:r>
      <w:r w:rsidRPr="00805595">
        <w:t xml:space="preserve"> деятельности учащегося, с одной стороны и управления этой деятельностью мастером производственного обучения,</w:t>
      </w:r>
      <w:r w:rsidR="00352B0B">
        <w:t xml:space="preserve"> с</w:t>
      </w:r>
      <w:r w:rsidRPr="00805595">
        <w:t xml:space="preserve"> </w:t>
      </w:r>
      <w:r w:rsidR="00B13EAB" w:rsidRPr="00805595">
        <w:t>другой</w:t>
      </w:r>
      <w:r w:rsidRPr="00805595">
        <w:t xml:space="preserve"> стороны</w:t>
      </w:r>
      <w:r w:rsidR="00805595" w:rsidRPr="00805595">
        <w:t xml:space="preserve">. </w:t>
      </w:r>
    </w:p>
    <w:p w:rsidR="00805595" w:rsidRDefault="007A597A" w:rsidP="00363539">
      <w:r>
        <w:t>В</w:t>
      </w:r>
      <w:r w:rsidR="001D0BA4" w:rsidRPr="00805595">
        <w:t xml:space="preserve">ажно с первых уроков учить учащихся умению </w:t>
      </w:r>
      <w:r w:rsidR="00B13EAB" w:rsidRPr="00805595">
        <w:t>учиться</w:t>
      </w:r>
      <w:r w:rsidR="00805595" w:rsidRPr="00805595">
        <w:t xml:space="preserve">. </w:t>
      </w:r>
      <w:r w:rsidR="001D0BA4" w:rsidRPr="00805595">
        <w:t xml:space="preserve">Важно отобрать и </w:t>
      </w:r>
      <w:r w:rsidR="00B13EAB" w:rsidRPr="00805595">
        <w:t>свести</w:t>
      </w:r>
      <w:r w:rsidR="001D0BA4" w:rsidRPr="00805595">
        <w:t xml:space="preserve"> в </w:t>
      </w:r>
      <w:r w:rsidR="00B13EAB" w:rsidRPr="00805595">
        <w:t>определенную</w:t>
      </w:r>
      <w:r w:rsidR="001D0BA4" w:rsidRPr="00805595">
        <w:t xml:space="preserve"> систему приемы и способы </w:t>
      </w:r>
      <w:r w:rsidR="00B13EAB" w:rsidRPr="00805595">
        <w:t>активно</w:t>
      </w:r>
      <w:r w:rsidR="002B1D4A">
        <w:t xml:space="preserve">й </w:t>
      </w:r>
      <w:r w:rsidR="001D0BA4" w:rsidRPr="00805595">
        <w:t xml:space="preserve">трудовой деятельности </w:t>
      </w:r>
      <w:r w:rsidR="00B13EAB" w:rsidRPr="00805595">
        <w:t>учащихся</w:t>
      </w:r>
      <w:r w:rsidR="00805595" w:rsidRPr="00805595">
        <w:t xml:space="preserve">. </w:t>
      </w:r>
      <w:r w:rsidR="00B13EAB" w:rsidRPr="00805595">
        <w:t>Это</w:t>
      </w:r>
      <w:r w:rsidR="002B1D4A">
        <w:t xml:space="preserve"> </w:t>
      </w:r>
      <w:r w:rsidR="00B13EAB" w:rsidRPr="00805595">
        <w:t>использование инструкционных карт</w:t>
      </w:r>
      <w:r>
        <w:t>, выполнение</w:t>
      </w:r>
      <w:r w:rsidR="00B13EAB" w:rsidRPr="00805595">
        <w:t xml:space="preserve"> домашнего задания, использование раздаточно</w:t>
      </w:r>
      <w:r w:rsidR="00AC5CCB">
        <w:t>го дидактического материала</w:t>
      </w:r>
      <w:r w:rsidR="00805595" w:rsidRPr="00805595">
        <w:t>.</w:t>
      </w:r>
    </w:p>
    <w:p w:rsidR="00AC5CCB" w:rsidRDefault="00AC5CCB" w:rsidP="00363539"/>
    <w:p w:rsidR="00805595" w:rsidRPr="00982E6A" w:rsidRDefault="00363539" w:rsidP="009D306C">
      <w:pPr>
        <w:pStyle w:val="2"/>
      </w:pPr>
      <w:r w:rsidRPr="00982E6A">
        <w:t>3. ИСПОЛЬЗОВАНИЕ ТЕХНИЧЕСКИХ СРЕДСТВ НА УРОКАХ ПРОИЗВОДСТВЕННОГО ОБУЧЕНИЯ</w:t>
      </w:r>
    </w:p>
    <w:p w:rsidR="00AC5CCB" w:rsidRDefault="00AC5CCB" w:rsidP="00363539"/>
    <w:p w:rsidR="00805595" w:rsidRDefault="001D0BA4" w:rsidP="00363539">
      <w:r w:rsidRPr="00805595">
        <w:t xml:space="preserve">Используемые в учебных мастерских технические средства </w:t>
      </w:r>
      <w:r w:rsidR="00B13EAB" w:rsidRPr="00805595">
        <w:t>имеют различное</w:t>
      </w:r>
      <w:r w:rsidRPr="00805595">
        <w:t xml:space="preserve"> назначение</w:t>
      </w:r>
      <w:r w:rsidR="00805595" w:rsidRPr="00805595">
        <w:t xml:space="preserve">. </w:t>
      </w:r>
      <w:r w:rsidR="00B13EAB" w:rsidRPr="00805595">
        <w:t>Например,</w:t>
      </w:r>
      <w:r w:rsidR="0032126C" w:rsidRPr="00805595">
        <w:t xml:space="preserve"> для учебных </w:t>
      </w:r>
      <w:r w:rsidR="00B13EAB" w:rsidRPr="00805595">
        <w:t>мастерских</w:t>
      </w:r>
      <w:r w:rsidR="00805595" w:rsidRPr="00805595">
        <w:t xml:space="preserve"> </w:t>
      </w:r>
      <w:r w:rsidR="007A597A">
        <w:t xml:space="preserve">следует использовать </w:t>
      </w:r>
      <w:proofErr w:type="spellStart"/>
      <w:r w:rsidR="007A597A">
        <w:t>мультиме</w:t>
      </w:r>
      <w:r w:rsidR="00B13EAB" w:rsidRPr="00805595">
        <w:t>ди</w:t>
      </w:r>
      <w:r w:rsidR="007A597A">
        <w:t>йные</w:t>
      </w:r>
      <w:proofErr w:type="spellEnd"/>
      <w:r w:rsidR="007A597A">
        <w:t xml:space="preserve"> </w:t>
      </w:r>
      <w:r w:rsidR="00B13EAB" w:rsidRPr="00805595">
        <w:t>проекторы</w:t>
      </w:r>
      <w:r w:rsidR="00805595" w:rsidRPr="00805595">
        <w:t xml:space="preserve">. </w:t>
      </w:r>
      <w:r w:rsidR="0032126C" w:rsidRPr="00805595">
        <w:t xml:space="preserve">Экранные средства, </w:t>
      </w:r>
      <w:r w:rsidR="00B13EAB" w:rsidRPr="00805595">
        <w:t>являясь</w:t>
      </w:r>
      <w:r w:rsidR="0032126C" w:rsidRPr="00805595">
        <w:t xml:space="preserve"> действенной формой </w:t>
      </w:r>
      <w:r w:rsidR="00B13EAB" w:rsidRPr="00805595">
        <w:t>зрительно-звуковой</w:t>
      </w:r>
      <w:r w:rsidR="0032126C" w:rsidRPr="00805595">
        <w:t xml:space="preserve"> наглядности</w:t>
      </w:r>
      <w:r w:rsidR="00B55E1D">
        <w:t>, с</w:t>
      </w:r>
      <w:r w:rsidR="0032126C" w:rsidRPr="00805595">
        <w:t xml:space="preserve">лужат педагогическим средством активизации учащихся и эмоционального </w:t>
      </w:r>
      <w:r w:rsidR="00B13EAB" w:rsidRPr="00805595">
        <w:t>воздействия</w:t>
      </w:r>
      <w:r w:rsidR="00805595" w:rsidRPr="00805595">
        <w:t xml:space="preserve">. </w:t>
      </w:r>
      <w:r w:rsidR="00B13EAB" w:rsidRPr="00805595">
        <w:t>На экране учащи</w:t>
      </w:r>
      <w:r w:rsidR="00B55E1D">
        <w:t>еся видят правильное оформление реквизитов документа</w:t>
      </w:r>
      <w:r w:rsidR="00805595" w:rsidRPr="00805595">
        <w:t xml:space="preserve">. </w:t>
      </w:r>
      <w:r w:rsidR="00B13EAB" w:rsidRPr="00805595">
        <w:t>Важное условие проведения уроков с применением</w:t>
      </w:r>
      <w:r w:rsidR="00B55E1D">
        <w:t xml:space="preserve"> </w:t>
      </w:r>
      <w:proofErr w:type="spellStart"/>
      <w:r w:rsidR="00B55E1D">
        <w:t>мультиме</w:t>
      </w:r>
      <w:r w:rsidR="00B55E1D" w:rsidRPr="00805595">
        <w:t>ди</w:t>
      </w:r>
      <w:r w:rsidR="00B55E1D">
        <w:t>йных</w:t>
      </w:r>
      <w:proofErr w:type="spellEnd"/>
      <w:r w:rsidR="00B55E1D">
        <w:t xml:space="preserve"> проекторов</w:t>
      </w:r>
      <w:r w:rsidR="00B13EAB" w:rsidRPr="00805595">
        <w:t xml:space="preserve"> </w:t>
      </w:r>
      <w:r w:rsidR="00B55E1D">
        <w:t>методически правильный</w:t>
      </w:r>
      <w:r w:rsidR="00B13EAB" w:rsidRPr="00805595">
        <w:t xml:space="preserve"> подбор учебных фильмов и необходимость перспективного планирования показа</w:t>
      </w:r>
      <w:r w:rsidR="00805595" w:rsidRPr="00805595">
        <w:t xml:space="preserve">. </w:t>
      </w:r>
      <w:r w:rsidR="0032126C" w:rsidRPr="00805595">
        <w:t xml:space="preserve">В учебных </w:t>
      </w:r>
      <w:r w:rsidR="00B13EAB" w:rsidRPr="00805595">
        <w:t>мастерских</w:t>
      </w:r>
      <w:r w:rsidR="0032126C" w:rsidRPr="00805595">
        <w:t xml:space="preserve"> показывают </w:t>
      </w:r>
      <w:proofErr w:type="spellStart"/>
      <w:r w:rsidR="0032126C" w:rsidRPr="00805595">
        <w:t>краткометражные</w:t>
      </w:r>
      <w:proofErr w:type="spellEnd"/>
      <w:r w:rsidR="0032126C" w:rsidRPr="00805595">
        <w:t xml:space="preserve"> и </w:t>
      </w:r>
      <w:r w:rsidR="00B13EAB" w:rsidRPr="00805595">
        <w:t>фрагментарные</w:t>
      </w:r>
      <w:r w:rsidR="0032126C" w:rsidRPr="00805595">
        <w:t xml:space="preserve"> фильмы</w:t>
      </w:r>
      <w:r w:rsidR="00805595" w:rsidRPr="00805595">
        <w:t>.</w:t>
      </w:r>
    </w:p>
    <w:p w:rsidR="00805595" w:rsidRDefault="0032126C" w:rsidP="00363539">
      <w:r w:rsidRPr="00805595">
        <w:t xml:space="preserve">Отдельную подгруппу </w:t>
      </w:r>
      <w:r w:rsidR="00B13EAB" w:rsidRPr="00805595">
        <w:t>средств</w:t>
      </w:r>
      <w:r w:rsidRPr="00805595">
        <w:t xml:space="preserve"> обучения составляют </w:t>
      </w:r>
      <w:r w:rsidR="00B55E1D">
        <w:t xml:space="preserve">клавиатурные </w:t>
      </w:r>
      <w:r w:rsidRPr="00805595">
        <w:t>тренажеры</w:t>
      </w:r>
      <w:r w:rsidR="00805595" w:rsidRPr="00805595">
        <w:t xml:space="preserve">. </w:t>
      </w:r>
      <w:r w:rsidR="00B13EAB" w:rsidRPr="00805595">
        <w:t>Их широко применя</w:t>
      </w:r>
      <w:r w:rsidR="00B55E1D">
        <w:t>ют в профессиональной подготовке</w:t>
      </w:r>
      <w:r w:rsidR="00805595" w:rsidRPr="00805595">
        <w:t xml:space="preserve">. </w:t>
      </w:r>
      <w:r w:rsidRPr="00805595">
        <w:t xml:space="preserve">Овладение любым </w:t>
      </w:r>
      <w:r w:rsidR="00B13EAB" w:rsidRPr="00805595">
        <w:t>трудовым</w:t>
      </w:r>
      <w:r w:rsidRPr="00805595">
        <w:t xml:space="preserve"> </w:t>
      </w:r>
      <w:r w:rsidR="00B13EAB" w:rsidRPr="00805595">
        <w:t>процессо</w:t>
      </w:r>
      <w:r w:rsidR="00B55E1D">
        <w:t>м</w:t>
      </w:r>
      <w:r w:rsidRPr="00805595">
        <w:t xml:space="preserve">, как показывает практика, </w:t>
      </w:r>
      <w:r w:rsidR="00B13EAB" w:rsidRPr="00805595">
        <w:t>обязательно</w:t>
      </w:r>
      <w:r w:rsidRPr="00805595">
        <w:t xml:space="preserve"> включает в себя</w:t>
      </w:r>
      <w:r w:rsidR="00B55E1D">
        <w:t xml:space="preserve"> тренировочную деятельность,</w:t>
      </w:r>
      <w:r w:rsidRPr="00805595">
        <w:t xml:space="preserve"> и проведение самоконтроля</w:t>
      </w:r>
      <w:r w:rsidR="00805595">
        <w:t xml:space="preserve"> (</w:t>
      </w:r>
      <w:r w:rsidR="00B13EAB" w:rsidRPr="00805595">
        <w:t>фиксацию</w:t>
      </w:r>
      <w:r w:rsidRPr="00805595">
        <w:t xml:space="preserve"> и оценку своих действий</w:t>
      </w:r>
      <w:r w:rsidR="00805595" w:rsidRPr="00805595">
        <w:t xml:space="preserve">). </w:t>
      </w:r>
    </w:p>
    <w:p w:rsidR="00BC43FC" w:rsidRDefault="00503718" w:rsidP="0071541A">
      <w:pPr>
        <w:jc w:val="center"/>
      </w:pPr>
      <w:bookmarkStart w:id="12" w:name="_Toc238043932"/>
      <w:bookmarkStart w:id="13" w:name="_Toc244665879"/>
      <w:bookmarkStart w:id="14" w:name="_Toc244665964"/>
      <w:r>
        <w:rPr>
          <w:noProof/>
        </w:rPr>
        <w:lastRenderedPageBreak/>
        <w:drawing>
          <wp:inline distT="0" distB="0" distL="0" distR="0">
            <wp:extent cx="1666875" cy="1304925"/>
            <wp:effectExtent l="1905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41A">
        <w:tab/>
      </w:r>
      <w:r w:rsidR="0071541A">
        <w:tab/>
      </w:r>
      <w:r w:rsidR="0071541A">
        <w:tab/>
      </w:r>
      <w:r w:rsidR="0071541A">
        <w:tab/>
      </w:r>
      <w:r>
        <w:rPr>
          <w:noProof/>
        </w:rPr>
        <w:drawing>
          <wp:inline distT="0" distB="0" distL="0" distR="0">
            <wp:extent cx="1590675" cy="1314450"/>
            <wp:effectExtent l="1905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FC" w:rsidRDefault="00BC43FC" w:rsidP="009D306C">
      <w:pPr>
        <w:pStyle w:val="2"/>
      </w:pPr>
    </w:p>
    <w:p w:rsidR="00805595" w:rsidRDefault="00760633" w:rsidP="009D306C">
      <w:pPr>
        <w:pStyle w:val="2"/>
      </w:pPr>
      <w:r>
        <w:t>3</w:t>
      </w:r>
      <w:r w:rsidR="00257839">
        <w:t xml:space="preserve">. </w:t>
      </w:r>
      <w:r w:rsidR="0032126C" w:rsidRPr="00805595">
        <w:t>Подготовка мастера к занятиям</w:t>
      </w:r>
      <w:bookmarkEnd w:id="12"/>
      <w:bookmarkEnd w:id="13"/>
      <w:bookmarkEnd w:id="14"/>
    </w:p>
    <w:p w:rsidR="00257839" w:rsidRDefault="00257839" w:rsidP="00363539"/>
    <w:p w:rsidR="00805595" w:rsidRDefault="00B13EAB" w:rsidP="00363539">
      <w:r w:rsidRPr="00805595">
        <w:t>Сложный и многогранный учебно</w:t>
      </w:r>
      <w:r w:rsidR="000D3D97">
        <w:t>-</w:t>
      </w:r>
      <w:r w:rsidRPr="00805595">
        <w:t>воспи</w:t>
      </w:r>
      <w:r w:rsidR="009B7F9D">
        <w:t xml:space="preserve">тательный </w:t>
      </w:r>
      <w:proofErr w:type="gramStart"/>
      <w:r w:rsidR="009B7F9D">
        <w:t>процесс</w:t>
      </w:r>
      <w:proofErr w:type="gramEnd"/>
      <w:r w:rsidR="009B7F9D">
        <w:t xml:space="preserve"> осуществляемый</w:t>
      </w:r>
      <w:r w:rsidRPr="00805595">
        <w:t xml:space="preserve"> на уроках производственного обучения в учебных мастерских будет успешным, если он всесторонне осмыслен и подготовлен</w:t>
      </w:r>
      <w:r w:rsidR="00805595" w:rsidRPr="00805595">
        <w:t xml:space="preserve">. </w:t>
      </w:r>
      <w:r w:rsidR="0032126C" w:rsidRPr="00805595">
        <w:t xml:space="preserve">Мастер обязан продумать </w:t>
      </w:r>
      <w:r w:rsidRPr="00805595">
        <w:t>процесс</w:t>
      </w:r>
      <w:r w:rsidR="0032126C" w:rsidRPr="00805595">
        <w:t xml:space="preserve"> обучения и воспитания</w:t>
      </w:r>
      <w:r w:rsidRPr="00805595">
        <w:t>,</w:t>
      </w:r>
      <w:r w:rsidR="0032126C" w:rsidRPr="00805595">
        <w:t xml:space="preserve"> отчетливо представлять цель взаимосвязанных тем программы</w:t>
      </w:r>
      <w:r w:rsidR="00805595" w:rsidRPr="00805595">
        <w:t xml:space="preserve">. </w:t>
      </w:r>
      <w:r w:rsidRPr="00805595">
        <w:t>Практика показывает, что к изучению очередной темы нельзя приступить, не усвоив содержания учебного материала предшествующих тем</w:t>
      </w:r>
      <w:r w:rsidR="00805595" w:rsidRPr="00805595">
        <w:t xml:space="preserve">. </w:t>
      </w:r>
      <w:r w:rsidRPr="00805595">
        <w:t>В то же время надо знать и содержание последующих тем, чтобы, изучая очередную тему готовить учащихся к восприятию учебного материала, который будет изложен в дальнейшем</w:t>
      </w:r>
      <w:r w:rsidR="00805595" w:rsidRPr="00805595">
        <w:t xml:space="preserve">. </w:t>
      </w:r>
      <w:r w:rsidR="0032126C" w:rsidRPr="00805595">
        <w:t xml:space="preserve">При </w:t>
      </w:r>
      <w:r w:rsidRPr="00805595">
        <w:t>планировании</w:t>
      </w:r>
      <w:r w:rsidR="000D5477">
        <w:t xml:space="preserve"> с</w:t>
      </w:r>
      <w:r w:rsidR="0032126C" w:rsidRPr="00805595">
        <w:t>в</w:t>
      </w:r>
      <w:r w:rsidR="000D5477">
        <w:t>о</w:t>
      </w:r>
      <w:r w:rsidR="0032126C" w:rsidRPr="00805595">
        <w:t xml:space="preserve">ей </w:t>
      </w:r>
      <w:r w:rsidRPr="00805595">
        <w:t>работы</w:t>
      </w:r>
      <w:r w:rsidR="0032126C" w:rsidRPr="00805595">
        <w:t xml:space="preserve"> мастеру необходимо строго учитывать фонд времени</w:t>
      </w:r>
      <w:r w:rsidRPr="00805595">
        <w:t>,</w:t>
      </w:r>
      <w:r w:rsidR="0032126C" w:rsidRPr="00805595">
        <w:t xml:space="preserve"> отпускаемый на изучение </w:t>
      </w:r>
      <w:r w:rsidRPr="00805595">
        <w:t>каждой</w:t>
      </w:r>
      <w:r w:rsidR="0032126C" w:rsidRPr="00805595">
        <w:t xml:space="preserve"> </w:t>
      </w:r>
      <w:r w:rsidRPr="00805595">
        <w:t>темы</w:t>
      </w:r>
      <w:r w:rsidR="0032126C" w:rsidRPr="00805595">
        <w:t xml:space="preserve"> </w:t>
      </w:r>
      <w:r w:rsidRPr="00805595">
        <w:t>учебной программы</w:t>
      </w:r>
      <w:r w:rsidR="00805595" w:rsidRPr="00805595">
        <w:t xml:space="preserve">. </w:t>
      </w:r>
      <w:r w:rsidR="000D5477">
        <w:t>Все это дает</w:t>
      </w:r>
      <w:r w:rsidRPr="00805595">
        <w:t xml:space="preserve"> основание утверждать, что решающим фактором успешного обучения и воспитания является систематическая и тщательная подготовка мастера к занятию, она складывается из трех последовательных</w:t>
      </w:r>
      <w:r w:rsidR="000D5477">
        <w:t xml:space="preserve"> э</w:t>
      </w:r>
      <w:r w:rsidRPr="00805595">
        <w:t>тапов</w:t>
      </w:r>
      <w:r w:rsidR="00805595" w:rsidRPr="00805595">
        <w:t xml:space="preserve">: </w:t>
      </w:r>
      <w:r w:rsidR="000D5477">
        <w:t xml:space="preserve">подготовки к учебному </w:t>
      </w:r>
      <w:r w:rsidRPr="00805595">
        <w:t>году, подготовки учащихся к изучению темы и к конкретному занятию</w:t>
      </w:r>
      <w:r w:rsidR="00805595">
        <w:t xml:space="preserve"> (</w:t>
      </w:r>
      <w:r w:rsidRPr="00805595">
        <w:t>уроку</w:t>
      </w:r>
      <w:r w:rsidR="00805595" w:rsidRPr="00805595">
        <w:t>).</w:t>
      </w:r>
    </w:p>
    <w:p w:rsidR="00805595" w:rsidRDefault="0032126C" w:rsidP="00363539">
      <w:r w:rsidRPr="00805595">
        <w:t xml:space="preserve">Подготовка к учебному году </w:t>
      </w:r>
      <w:r w:rsidR="00B13EAB" w:rsidRPr="00805595">
        <w:t>всегда</w:t>
      </w:r>
      <w:r w:rsidRPr="00805595">
        <w:t xml:space="preserve"> начинается с изучения </w:t>
      </w:r>
      <w:r w:rsidR="00B13EAB" w:rsidRPr="00805595">
        <w:t>квалификационной</w:t>
      </w:r>
      <w:r w:rsidRPr="00805595">
        <w:t xml:space="preserve"> </w:t>
      </w:r>
      <w:r w:rsidR="00B13EAB" w:rsidRPr="00805595">
        <w:t>характеристики</w:t>
      </w:r>
      <w:r w:rsidR="00805595" w:rsidRPr="00805595">
        <w:t xml:space="preserve">. </w:t>
      </w:r>
      <w:r w:rsidR="00AF6AEC" w:rsidRPr="00805595">
        <w:t xml:space="preserve">Мастер уясняет требования к объему теоретических знаний, профессиональных и </w:t>
      </w:r>
      <w:proofErr w:type="spellStart"/>
      <w:r w:rsidR="00AF6AEC" w:rsidRPr="00805595">
        <w:t>общетр</w:t>
      </w:r>
      <w:r w:rsidR="009B7F9D">
        <w:t>удовых</w:t>
      </w:r>
      <w:proofErr w:type="spellEnd"/>
      <w:r w:rsidR="009B7F9D">
        <w:t xml:space="preserve"> умений и навыков, которыми</w:t>
      </w:r>
      <w:r w:rsidR="00AF6AEC" w:rsidRPr="00805595">
        <w:t xml:space="preserve"> должен овладеть учащийся в </w:t>
      </w:r>
      <w:proofErr w:type="gramStart"/>
      <w:r w:rsidR="00AF6AEC" w:rsidRPr="00805595">
        <w:t>предстоящим</w:t>
      </w:r>
      <w:proofErr w:type="gramEnd"/>
      <w:r w:rsidR="00AF6AEC" w:rsidRPr="00805595">
        <w:t xml:space="preserve"> учебном году</w:t>
      </w:r>
      <w:r w:rsidR="00805595" w:rsidRPr="00805595">
        <w:t>.</w:t>
      </w:r>
    </w:p>
    <w:p w:rsidR="00805595" w:rsidRDefault="00AF6AEC" w:rsidP="00363539">
      <w:r w:rsidRPr="00805595">
        <w:t xml:space="preserve">Зная и представляя эти требования, мастер производственного обучения определяет содержание учебного материала, его объем и последовательность </w:t>
      </w:r>
      <w:r w:rsidRPr="00805595">
        <w:lastRenderedPageBreak/>
        <w:t>изучения</w:t>
      </w:r>
      <w:r w:rsidR="00805595" w:rsidRPr="00805595">
        <w:t xml:space="preserve">. </w:t>
      </w:r>
      <w:r w:rsidRPr="00805595">
        <w:t>Эти сведения представлены</w:t>
      </w:r>
      <w:r w:rsidR="00805595" w:rsidRPr="00805595">
        <w:t xml:space="preserve"> </w:t>
      </w:r>
      <w:r w:rsidRPr="00805595">
        <w:t>в в</w:t>
      </w:r>
      <w:r w:rsidR="000D5477">
        <w:t>в</w:t>
      </w:r>
      <w:r w:rsidRPr="00805595">
        <w:t>одно-тематическом плане и учебных программах производственного обучения</w:t>
      </w:r>
      <w:r w:rsidR="00805595" w:rsidRPr="00805595">
        <w:t xml:space="preserve"> </w:t>
      </w:r>
      <w:r w:rsidRPr="00805595">
        <w:t>специальной технологии</w:t>
      </w:r>
      <w:r w:rsidR="00805595" w:rsidRPr="00805595">
        <w:t xml:space="preserve">. </w:t>
      </w:r>
      <w:r w:rsidR="0032126C" w:rsidRPr="00805595">
        <w:t>В этих документах изложено содержание учебного материала с разбивкой его на темы</w:t>
      </w:r>
      <w:r w:rsidR="00805595" w:rsidRPr="00805595">
        <w:t xml:space="preserve">. </w:t>
      </w:r>
      <w:r w:rsidR="0032126C" w:rsidRPr="00805595">
        <w:t xml:space="preserve">В них </w:t>
      </w:r>
      <w:r w:rsidRPr="00805595">
        <w:t>указано</w:t>
      </w:r>
      <w:r w:rsidR="0032126C" w:rsidRPr="00805595">
        <w:t xml:space="preserve"> также время</w:t>
      </w:r>
      <w:r w:rsidRPr="00805595">
        <w:t>,</w:t>
      </w:r>
      <w:r w:rsidR="0032126C" w:rsidRPr="00805595">
        <w:t xml:space="preserve"> отводимое на изучение отдельных тем, </w:t>
      </w:r>
      <w:r w:rsidRPr="00805595">
        <w:t>определен</w:t>
      </w:r>
      <w:r w:rsidR="0032126C" w:rsidRPr="00805595">
        <w:t xml:space="preserve"> </w:t>
      </w:r>
      <w:r w:rsidRPr="00805595">
        <w:t>период,</w:t>
      </w:r>
      <w:r w:rsidR="0032126C" w:rsidRPr="00805595">
        <w:t xml:space="preserve"> к которому приурочивается прохождение </w:t>
      </w:r>
      <w:r w:rsidRPr="00805595">
        <w:t>каждой</w:t>
      </w:r>
      <w:r w:rsidR="001357BD" w:rsidRPr="00805595">
        <w:t xml:space="preserve"> темы </w:t>
      </w:r>
      <w:r w:rsidRPr="00805595">
        <w:t>программы</w:t>
      </w:r>
      <w:r w:rsidR="00805595" w:rsidRPr="00805595">
        <w:t xml:space="preserve">. </w:t>
      </w:r>
      <w:proofErr w:type="gramStart"/>
      <w:r w:rsidR="001357BD" w:rsidRPr="00805595">
        <w:t>Руководствуясь перечнем учебн</w:t>
      </w:r>
      <w:r w:rsidRPr="00805595">
        <w:t>о</w:t>
      </w:r>
      <w:r w:rsidR="00805595" w:rsidRPr="00805595">
        <w:t>-</w:t>
      </w:r>
      <w:r w:rsidR="001357BD" w:rsidRPr="00805595">
        <w:t xml:space="preserve">производственных работ и разработанной учебно-технической </w:t>
      </w:r>
      <w:r w:rsidRPr="00805595">
        <w:t>документацией</w:t>
      </w:r>
      <w:r w:rsidR="001357BD" w:rsidRPr="00805595">
        <w:t xml:space="preserve"> мастер заблаговременно продумывает</w:t>
      </w:r>
      <w:proofErr w:type="gramEnd"/>
      <w:r w:rsidR="001357BD" w:rsidRPr="00805595">
        <w:t xml:space="preserve"> </w:t>
      </w:r>
      <w:r w:rsidRPr="00805595">
        <w:t>материально</w:t>
      </w:r>
      <w:r w:rsidR="000D5477">
        <w:t>-</w:t>
      </w:r>
      <w:r w:rsidR="001357BD" w:rsidRPr="00805595">
        <w:t xml:space="preserve">техническое оснащение </w:t>
      </w:r>
      <w:r w:rsidRPr="00805595">
        <w:t>занятий</w:t>
      </w:r>
      <w:r w:rsidR="00805595" w:rsidRPr="00805595">
        <w:t xml:space="preserve">. </w:t>
      </w:r>
      <w:r w:rsidR="00AE6CE9" w:rsidRPr="00805595">
        <w:t xml:space="preserve">В ходе </w:t>
      </w:r>
      <w:r w:rsidRPr="00805595">
        <w:t>подготовки</w:t>
      </w:r>
      <w:r w:rsidR="00AE6CE9" w:rsidRPr="00805595">
        <w:t xml:space="preserve"> мастер знакомится с информацией</w:t>
      </w:r>
      <w:r w:rsidRPr="00805595">
        <w:t>,</w:t>
      </w:r>
      <w:r w:rsidR="00AE6CE9" w:rsidRPr="00805595">
        <w:t xml:space="preserve"> литературой и </w:t>
      </w:r>
      <w:r w:rsidRPr="00805595">
        <w:t>инструкциями</w:t>
      </w:r>
      <w:r w:rsidR="00805595" w:rsidRPr="00805595">
        <w:t xml:space="preserve">. </w:t>
      </w:r>
      <w:r w:rsidR="00AE6CE9" w:rsidRPr="00805595">
        <w:t>Подготовка к проведению конкретного заняти</w:t>
      </w:r>
      <w:r w:rsidRPr="00805595">
        <w:t>й</w:t>
      </w:r>
      <w:r w:rsidR="00805595">
        <w:t xml:space="preserve"> (</w:t>
      </w:r>
      <w:r w:rsidR="00AE6CE9" w:rsidRPr="00805595">
        <w:t>урока производственного обучения</w:t>
      </w:r>
      <w:r w:rsidR="00805595" w:rsidRPr="00805595">
        <w:t xml:space="preserve">) </w:t>
      </w:r>
      <w:r w:rsidR="00805595">
        <w:t>-</w:t>
      </w:r>
      <w:r w:rsidRPr="00805595">
        <w:t xml:space="preserve"> завершающий</w:t>
      </w:r>
      <w:r w:rsidR="00AE6CE9" w:rsidRPr="00805595">
        <w:t xml:space="preserve"> этап </w:t>
      </w:r>
      <w:r w:rsidRPr="00805595">
        <w:t>многогранной</w:t>
      </w:r>
      <w:r w:rsidR="00AE6CE9" w:rsidRPr="00805595">
        <w:t xml:space="preserve"> подготовительной деятельности мастера</w:t>
      </w:r>
      <w:r w:rsidR="00805595" w:rsidRPr="00805595">
        <w:t xml:space="preserve">. </w:t>
      </w:r>
      <w:r w:rsidRPr="00805595">
        <w:t>Он охватывает методическую, техническую подготовку мастера</w:t>
      </w:r>
      <w:r w:rsidR="00805595" w:rsidRPr="00805595">
        <w:t xml:space="preserve">. </w:t>
      </w:r>
      <w:r w:rsidR="009B7F9D">
        <w:t>Мастер знакомит</w:t>
      </w:r>
      <w:r w:rsidRPr="00805595">
        <w:t>ся с методическими материалами</w:t>
      </w:r>
      <w:r w:rsidR="00805595" w:rsidRPr="00805595">
        <w:t xml:space="preserve"> - </w:t>
      </w:r>
      <w:r w:rsidRPr="00805595">
        <w:t>пособи</w:t>
      </w:r>
      <w:r w:rsidR="000D5477">
        <w:t>ями и разработками, разъясняющими</w:t>
      </w:r>
      <w:r w:rsidRPr="00805595">
        <w:t xml:space="preserve"> наиболее целесообразные приемы и способы подачи учебного материала</w:t>
      </w:r>
      <w:r w:rsidR="00805595" w:rsidRPr="00805595">
        <w:t xml:space="preserve">. </w:t>
      </w:r>
      <w:r w:rsidRPr="00805595">
        <w:t>Мастеру необходимо заранее определить содержание и последовательность показа приемов и способов работы, ход объяснений</w:t>
      </w:r>
      <w:r w:rsidR="00805595" w:rsidRPr="00805595">
        <w:t xml:space="preserve">. </w:t>
      </w:r>
      <w:r w:rsidR="00AE6CE9" w:rsidRPr="00805595">
        <w:t>Эффективность</w:t>
      </w:r>
      <w:r w:rsidR="00805595" w:rsidRPr="00805595">
        <w:t xml:space="preserve"> </w:t>
      </w:r>
      <w:r w:rsidR="00AE6CE9" w:rsidRPr="00805595">
        <w:t xml:space="preserve">урока во </w:t>
      </w:r>
      <w:r w:rsidRPr="00805595">
        <w:t>многом</w:t>
      </w:r>
      <w:r w:rsidR="00AE6CE9" w:rsidRPr="00805595">
        <w:t xml:space="preserve"> </w:t>
      </w:r>
      <w:r w:rsidRPr="00805595">
        <w:t>зависит</w:t>
      </w:r>
      <w:r w:rsidR="00AE6CE9" w:rsidRPr="00805595">
        <w:t xml:space="preserve"> от умения мастера подобрать и объяснить факты и примеры, иллюстрирующие связь изучаемого материала</w:t>
      </w:r>
      <w:r w:rsidR="00805595" w:rsidRPr="00805595">
        <w:t xml:space="preserve">. </w:t>
      </w:r>
      <w:r w:rsidRPr="00805595">
        <w:t>План</w:t>
      </w:r>
      <w:r w:rsidR="000D5477">
        <w:t xml:space="preserve"> у</w:t>
      </w:r>
      <w:r w:rsidRPr="00805595">
        <w:t>рока</w:t>
      </w:r>
      <w:r w:rsidR="00AE6CE9" w:rsidRPr="00805595">
        <w:t xml:space="preserve"> </w:t>
      </w:r>
      <w:r w:rsidRPr="00805595">
        <w:t>разрабатывается</w:t>
      </w:r>
      <w:r w:rsidR="00AE6CE9" w:rsidRPr="00805595">
        <w:t xml:space="preserve"> в </w:t>
      </w:r>
      <w:r w:rsidRPr="00805595">
        <w:t>соответствии</w:t>
      </w:r>
      <w:r w:rsidR="00AE6CE9" w:rsidRPr="00805595">
        <w:t xml:space="preserve"> с </w:t>
      </w:r>
      <w:r w:rsidRPr="00805595">
        <w:t>программой</w:t>
      </w:r>
      <w:r w:rsidR="00AE6CE9" w:rsidRPr="00805595">
        <w:t xml:space="preserve"> обучения</w:t>
      </w:r>
      <w:r w:rsidR="00805595" w:rsidRPr="00805595">
        <w:t xml:space="preserve">. </w:t>
      </w:r>
      <w:proofErr w:type="gramStart"/>
      <w:r w:rsidRPr="00805595">
        <w:t>Подбирая задания мастер стремиться к</w:t>
      </w:r>
      <w:proofErr w:type="gramEnd"/>
      <w:r w:rsidRPr="00805595">
        <w:t xml:space="preserve"> тому</w:t>
      </w:r>
      <w:r w:rsidR="00805595">
        <w:t>, ч</w:t>
      </w:r>
      <w:r w:rsidRPr="00805595">
        <w:t>тобы работы в наибольшей мере способствовали дальнейшему росту мастерства каждого учащегося</w:t>
      </w:r>
      <w:r w:rsidR="00805595" w:rsidRPr="00805595">
        <w:t xml:space="preserve">. </w:t>
      </w:r>
      <w:r w:rsidR="00061272" w:rsidRPr="00805595">
        <w:t xml:space="preserve">Очень важно </w:t>
      </w:r>
      <w:r w:rsidRPr="00805595">
        <w:t>полностью</w:t>
      </w:r>
      <w:r w:rsidR="00061272" w:rsidRPr="00805595">
        <w:t xml:space="preserve"> реализовать </w:t>
      </w:r>
      <w:r w:rsidRPr="00805595">
        <w:t>разработанный</w:t>
      </w:r>
      <w:r w:rsidR="00061272" w:rsidRPr="00805595">
        <w:t xml:space="preserve"> план </w:t>
      </w:r>
      <w:r w:rsidRPr="00805595">
        <w:t>урока,</w:t>
      </w:r>
      <w:r w:rsidR="00061272" w:rsidRPr="00805595">
        <w:t xml:space="preserve"> </w:t>
      </w:r>
      <w:r w:rsidR="00805595">
        <w:t>т.е.</w:t>
      </w:r>
      <w:r w:rsidR="00805595" w:rsidRPr="00805595">
        <w:t xml:space="preserve"> </w:t>
      </w:r>
      <w:r w:rsidR="00061272" w:rsidRPr="00805595">
        <w:t>выполнить все намеченное в нем</w:t>
      </w:r>
      <w:r w:rsidR="00805595" w:rsidRPr="00805595">
        <w:t xml:space="preserve">. </w:t>
      </w:r>
      <w:r w:rsidR="00061272" w:rsidRPr="00805595">
        <w:t xml:space="preserve">Успешность </w:t>
      </w:r>
      <w:r w:rsidR="000D5477">
        <w:t>обучения следует рассматривать с</w:t>
      </w:r>
      <w:r w:rsidR="00061272" w:rsidRPr="00805595">
        <w:t xml:space="preserve"> </w:t>
      </w:r>
      <w:r w:rsidRPr="00805595">
        <w:t>нескольких</w:t>
      </w:r>
      <w:r w:rsidR="00061272" w:rsidRPr="00805595">
        <w:t xml:space="preserve"> сторон</w:t>
      </w:r>
      <w:r w:rsidR="00805595" w:rsidRPr="00805595">
        <w:t xml:space="preserve">: </w:t>
      </w:r>
      <w:r w:rsidR="00061272" w:rsidRPr="00805595">
        <w:t xml:space="preserve">качество и время выполнения задания, уровень </w:t>
      </w:r>
      <w:r w:rsidRPr="00805595">
        <w:t>профессиональной</w:t>
      </w:r>
      <w:r w:rsidR="00061272" w:rsidRPr="00805595">
        <w:t xml:space="preserve"> </w:t>
      </w:r>
      <w:r w:rsidRPr="00805595">
        <w:t>самостоятельности</w:t>
      </w:r>
      <w:r w:rsidR="00061272" w:rsidRPr="00805595">
        <w:t xml:space="preserve">, </w:t>
      </w:r>
      <w:r w:rsidR="000D5477">
        <w:t>правильность выполнения</w:t>
      </w:r>
      <w:r w:rsidR="00061272" w:rsidRPr="00805595">
        <w:t xml:space="preserve"> движений</w:t>
      </w:r>
      <w:r w:rsidRPr="00805595">
        <w:t>,</w:t>
      </w:r>
      <w:r w:rsidR="00061272" w:rsidRPr="00805595">
        <w:t xml:space="preserve"> прие</w:t>
      </w:r>
      <w:r w:rsidR="000D5477">
        <w:t>мов и действий учебной программы</w:t>
      </w:r>
      <w:r w:rsidR="00805595" w:rsidRPr="00805595">
        <w:t xml:space="preserve">. </w:t>
      </w:r>
      <w:r w:rsidR="00061272" w:rsidRPr="00805595">
        <w:t xml:space="preserve">Результативность определяется </w:t>
      </w:r>
      <w:r w:rsidRPr="00805595">
        <w:t>контролем</w:t>
      </w:r>
      <w:r w:rsidR="00061272" w:rsidRPr="00805595">
        <w:t xml:space="preserve"> и оценкой трудовой деятельности учащихся</w:t>
      </w:r>
      <w:r w:rsidR="00805595" w:rsidRPr="00805595">
        <w:t>.</w:t>
      </w:r>
    </w:p>
    <w:p w:rsidR="0071541A" w:rsidRDefault="00503718" w:rsidP="009D306C">
      <w:pPr>
        <w:pStyle w:val="2"/>
      </w:pPr>
      <w:r>
        <w:lastRenderedPageBreak/>
        <w:drawing>
          <wp:inline distT="0" distB="0" distL="0" distR="0">
            <wp:extent cx="2057400" cy="1657350"/>
            <wp:effectExtent l="19050" t="0" r="0" b="0"/>
            <wp:docPr id="4" name="Рисунок 4" descr="se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k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95" w:rsidRDefault="00257839" w:rsidP="009D306C">
      <w:pPr>
        <w:pStyle w:val="2"/>
      </w:pPr>
      <w:bookmarkStart w:id="15" w:name="_Toc238043933"/>
      <w:bookmarkStart w:id="16" w:name="_Toc244665880"/>
      <w:bookmarkStart w:id="17" w:name="_Toc244665965"/>
      <w:r>
        <w:t xml:space="preserve">4. </w:t>
      </w:r>
      <w:r w:rsidR="00093A40" w:rsidRPr="00805595">
        <w:t>Заключение</w:t>
      </w:r>
      <w:bookmarkEnd w:id="15"/>
      <w:bookmarkEnd w:id="16"/>
      <w:bookmarkEnd w:id="17"/>
    </w:p>
    <w:p w:rsidR="00257839" w:rsidRPr="00257839" w:rsidRDefault="00257839" w:rsidP="00363539"/>
    <w:p w:rsidR="009B139F" w:rsidRPr="00805595" w:rsidRDefault="00AF6AEC" w:rsidP="00363539">
      <w:r w:rsidRPr="00805595">
        <w:t>Для успешной и плодотворной работы по обучению учащихся мастер производственного обучения должен в совершенстве</w:t>
      </w:r>
      <w:r w:rsidR="0075635E">
        <w:t xml:space="preserve"> владеть мастерством работы,</w:t>
      </w:r>
      <w:r w:rsidRPr="00805595">
        <w:t xml:space="preserve"> успешно отдавать свой профессиональный опыт</w:t>
      </w:r>
      <w:r w:rsidR="0075635E">
        <w:t>,</w:t>
      </w:r>
      <w:r w:rsidRPr="00805595">
        <w:t xml:space="preserve"> </w:t>
      </w:r>
      <w:r w:rsidR="0075635E">
        <w:t>прочные производственные навыки. Л</w:t>
      </w:r>
      <w:r w:rsidRPr="00805595">
        <w:t>ичное безукоризненное выполнение производственных операций</w:t>
      </w:r>
      <w:r w:rsidR="00805595" w:rsidRPr="00805595">
        <w:t xml:space="preserve"> </w:t>
      </w:r>
      <w:r w:rsidRPr="00805595">
        <w:t>позволяют мастеру в любой момент помочь учащемуся, быстро выявить и устранить те или иные ошибки, научить правильно, выполнять все операции</w:t>
      </w:r>
      <w:r w:rsidR="00805595" w:rsidRPr="00805595">
        <w:t xml:space="preserve">. </w:t>
      </w:r>
      <w:r w:rsidRPr="00805595">
        <w:t>От построения</w:t>
      </w:r>
      <w:r w:rsidR="0075635E">
        <w:t xml:space="preserve"> занятий и качества</w:t>
      </w:r>
      <w:r w:rsidR="00D64550" w:rsidRPr="00805595">
        <w:t xml:space="preserve"> его </w:t>
      </w:r>
      <w:r w:rsidRPr="00805595">
        <w:t>проведения</w:t>
      </w:r>
      <w:r w:rsidR="00D64550" w:rsidRPr="00805595">
        <w:t xml:space="preserve"> зависит постановка всего </w:t>
      </w:r>
      <w:r w:rsidRPr="00805595">
        <w:t>учебно-воспитательного</w:t>
      </w:r>
      <w:r w:rsidR="009B139F" w:rsidRPr="00805595">
        <w:t xml:space="preserve"> процесса</w:t>
      </w:r>
      <w:r w:rsidR="0075635E">
        <w:t>.</w:t>
      </w:r>
    </w:p>
    <w:p w:rsidR="00805595" w:rsidRDefault="009B139F" w:rsidP="00363539">
      <w:r w:rsidRPr="00805595">
        <w:t>Мастер производственного обучения заранее намечает воспитательную работу, которую требуется проводить на уроках, ставит воспитательные цели</w:t>
      </w:r>
      <w:r w:rsidR="00805595" w:rsidRPr="00805595">
        <w:t xml:space="preserve">. </w:t>
      </w:r>
      <w:r w:rsidRPr="00805595">
        <w:t>Для достижения поставленных целей можно применять различные способы</w:t>
      </w:r>
      <w:r w:rsidR="00805595" w:rsidRPr="00805595">
        <w:t xml:space="preserve">. </w:t>
      </w:r>
      <w:r w:rsidR="00FD4487">
        <w:t>Ч</w:t>
      </w:r>
      <w:r w:rsidRPr="00805595">
        <w:t>еткий и уверенный показ приемов работы</w:t>
      </w:r>
      <w:r w:rsidR="00805595" w:rsidRPr="00805595">
        <w:t xml:space="preserve"> - </w:t>
      </w:r>
      <w:r w:rsidRPr="00805595">
        <w:t>вызывает и закрепляет у учащихся интерес к профессии</w:t>
      </w:r>
      <w:r w:rsidR="0075635E">
        <w:t>.</w:t>
      </w:r>
    </w:p>
    <w:p w:rsidR="00805595" w:rsidRDefault="00503718" w:rsidP="009D306C">
      <w:pPr>
        <w:pStyle w:val="2"/>
      </w:pPr>
      <w:r>
        <w:lastRenderedPageBreak/>
        <w:drawing>
          <wp:inline distT="0" distB="0" distL="0" distR="0">
            <wp:extent cx="5210175" cy="2828925"/>
            <wp:effectExtent l="19050" t="0" r="9525" b="0"/>
            <wp:docPr id="5" name="Рисунок 5" descr="secretar1 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cretar1 диаграмм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839">
        <w:br w:type="page"/>
      </w:r>
      <w:bookmarkStart w:id="18" w:name="_Toc238043934"/>
      <w:bookmarkStart w:id="19" w:name="_Toc244665881"/>
      <w:bookmarkStart w:id="20" w:name="_Toc244665966"/>
      <w:r w:rsidR="00061272" w:rsidRPr="00805595">
        <w:lastRenderedPageBreak/>
        <w:t>Список использованной литературы</w:t>
      </w:r>
      <w:bookmarkEnd w:id="18"/>
      <w:bookmarkEnd w:id="19"/>
      <w:bookmarkEnd w:id="20"/>
    </w:p>
    <w:p w:rsidR="00257839" w:rsidRPr="00257839" w:rsidRDefault="00257839" w:rsidP="00363539"/>
    <w:p w:rsidR="00805595" w:rsidRDefault="00093A40" w:rsidP="00363539">
      <w:pPr>
        <w:pStyle w:val="a0"/>
      </w:pPr>
      <w:r w:rsidRPr="00805595">
        <w:t>Уманский В</w:t>
      </w:r>
      <w:r w:rsidR="00805595">
        <w:t xml:space="preserve">.С. </w:t>
      </w:r>
      <w:r w:rsidR="00A30E13">
        <w:t>«</w:t>
      </w:r>
      <w:r w:rsidRPr="00805595">
        <w:t>Применение технических средств в учебном процессе в профтехучилищах</w:t>
      </w:r>
      <w:r w:rsidR="00A30E13">
        <w:t>»:</w:t>
      </w:r>
      <w:r w:rsidR="000D3D97">
        <w:t xml:space="preserve"> </w:t>
      </w:r>
      <w:r w:rsidR="00805595">
        <w:t>М.</w:t>
      </w:r>
      <w:r w:rsidR="00A30E13">
        <w:t>: Просвещение,</w:t>
      </w:r>
      <w:r w:rsidR="00805595">
        <w:t xml:space="preserve"> 19</w:t>
      </w:r>
      <w:r w:rsidR="00A30E13">
        <w:t xml:space="preserve">79 – 78 </w:t>
      </w:r>
      <w:proofErr w:type="gramStart"/>
      <w:r w:rsidR="00A30E13">
        <w:t>с</w:t>
      </w:r>
      <w:proofErr w:type="gramEnd"/>
      <w:r w:rsidR="00A30E13">
        <w:t>.</w:t>
      </w:r>
    </w:p>
    <w:p w:rsidR="00061272" w:rsidRDefault="00FC3959" w:rsidP="00363539">
      <w:pPr>
        <w:pStyle w:val="a0"/>
      </w:pPr>
      <w:r>
        <w:t>В.А. Скакун «Организация и методика производственного обучения»: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– М.: Высшая школа, 1990 – 254 с.</w:t>
      </w:r>
    </w:p>
    <w:p w:rsidR="00FC3959" w:rsidRDefault="00FC3959" w:rsidP="00363539">
      <w:pPr>
        <w:pStyle w:val="a0"/>
      </w:pPr>
      <w:r>
        <w:t>В.А. Скакун «Введение в профессию мастер производственного обучения»: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– М</w:t>
      </w:r>
      <w:r w:rsidR="00A30E13">
        <w:t>.</w:t>
      </w:r>
      <w:r>
        <w:t>: Высшая школа, 1988 – 239 с.</w:t>
      </w:r>
    </w:p>
    <w:p w:rsidR="00FC3959" w:rsidRDefault="00FC3959" w:rsidP="00363539">
      <w:pPr>
        <w:pStyle w:val="a0"/>
      </w:pPr>
      <w:r>
        <w:t xml:space="preserve">Ю.А. </w:t>
      </w:r>
      <w:proofErr w:type="spellStart"/>
      <w:r>
        <w:t>Якуба</w:t>
      </w:r>
      <w:proofErr w:type="spellEnd"/>
      <w:r>
        <w:t>, А.В. Елистратов, О.Ю.</w:t>
      </w:r>
      <w:r w:rsidR="00A419F7">
        <w:t xml:space="preserve"> </w:t>
      </w:r>
      <w:proofErr w:type="spellStart"/>
      <w:r w:rsidR="00A419F7">
        <w:t>Кураска</w:t>
      </w:r>
      <w:proofErr w:type="spellEnd"/>
      <w:r w:rsidR="00A419F7">
        <w:t xml:space="preserve">, С.В. </w:t>
      </w:r>
      <w:proofErr w:type="spellStart"/>
      <w:r w:rsidR="00A419F7">
        <w:t>Куракса</w:t>
      </w:r>
      <w:proofErr w:type="spellEnd"/>
      <w:r w:rsidR="00A419F7">
        <w:t xml:space="preserve"> «Справочник мастера производственного обучения»: учебное пособие – М.: Академия, 2003 – 350 </w:t>
      </w:r>
      <w:proofErr w:type="gramStart"/>
      <w:r w:rsidR="00A419F7">
        <w:t>с</w:t>
      </w:r>
      <w:proofErr w:type="gramEnd"/>
      <w:r w:rsidR="00A419F7">
        <w:t>.</w:t>
      </w:r>
    </w:p>
    <w:p w:rsidR="00A15798" w:rsidRDefault="00A30E13" w:rsidP="00363539">
      <w:pPr>
        <w:pStyle w:val="a0"/>
      </w:pPr>
      <w:r>
        <w:t>П.И. Сидоренко «</w:t>
      </w:r>
      <w:r w:rsidR="00760633" w:rsidRPr="00805595">
        <w:t>Библиотечка мастера</w:t>
      </w:r>
      <w:r>
        <w:t>»</w:t>
      </w:r>
      <w:r w:rsidR="00760633" w:rsidRPr="00805595">
        <w:t>: С</w:t>
      </w:r>
      <w:r>
        <w:t>пб</w:t>
      </w:r>
      <w:r w:rsidR="00760633">
        <w:t>.</w:t>
      </w:r>
      <w:r>
        <w:t>:</w:t>
      </w:r>
      <w:r w:rsidR="00760633">
        <w:t>1</w:t>
      </w:r>
      <w:r w:rsidR="00760633" w:rsidRPr="00805595">
        <w:t xml:space="preserve"> и 2</w:t>
      </w:r>
      <w:r>
        <w:t xml:space="preserve"> том, </w:t>
      </w:r>
    </w:p>
    <w:p w:rsidR="00760633" w:rsidRDefault="00760633" w:rsidP="00A15798">
      <w:pPr>
        <w:pStyle w:val="a0"/>
        <w:numPr>
          <w:ilvl w:val="0"/>
          <w:numId w:val="0"/>
        </w:numPr>
      </w:pPr>
      <w:r w:rsidRPr="00805595">
        <w:t xml:space="preserve">1984 </w:t>
      </w:r>
      <w:r w:rsidR="00A15798">
        <w:t>– 235</w:t>
      </w:r>
      <w:r w:rsidR="00A30E13">
        <w:t>с.</w:t>
      </w:r>
    </w:p>
    <w:p w:rsidR="00760633" w:rsidRDefault="00A30E13" w:rsidP="00363539">
      <w:pPr>
        <w:pStyle w:val="a0"/>
      </w:pPr>
      <w:r>
        <w:t>В.С. Леонов «</w:t>
      </w:r>
      <w:r w:rsidR="00760633" w:rsidRPr="00805595">
        <w:t>Организация и методика производственного обучения</w:t>
      </w:r>
      <w:r>
        <w:t>»: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– </w:t>
      </w:r>
      <w:proofErr w:type="spellStart"/>
      <w:r>
        <w:t>М.:Дрофа</w:t>
      </w:r>
      <w:proofErr w:type="spellEnd"/>
      <w:r>
        <w:t>, 2004 – 115 с.</w:t>
      </w:r>
    </w:p>
    <w:p w:rsidR="00760633" w:rsidRDefault="00A30E13" w:rsidP="00363539">
      <w:pPr>
        <w:pStyle w:val="a0"/>
      </w:pPr>
      <w:r>
        <w:t>О.Г. Колесниченко «</w:t>
      </w:r>
      <w:r w:rsidR="00760633" w:rsidRPr="00805595">
        <w:t>Основы профессиональной подготовки</w:t>
      </w:r>
      <w:r>
        <w:t xml:space="preserve">»: </w:t>
      </w:r>
      <w:proofErr w:type="spellStart"/>
      <w:r>
        <w:t>БХВ-Петербург</w:t>
      </w:r>
      <w:proofErr w:type="spellEnd"/>
      <w:r w:rsidR="004F5B55">
        <w:t>, 1977 – 89 с.</w:t>
      </w:r>
    </w:p>
    <w:p w:rsidR="00760633" w:rsidRPr="00805595" w:rsidRDefault="00503718" w:rsidP="00503718">
      <w:pPr>
        <w:pStyle w:val="a0"/>
        <w:numPr>
          <w:ilvl w:val="0"/>
          <w:numId w:val="0"/>
        </w:numPr>
        <w:ind w:left="851"/>
      </w:pPr>
      <w:r>
        <w:rPr>
          <w:noProof/>
        </w:rPr>
        <w:drawing>
          <wp:inline distT="0" distB="0" distL="0" distR="0">
            <wp:extent cx="3914775" cy="2952750"/>
            <wp:effectExtent l="19050" t="0" r="9525" b="0"/>
            <wp:docPr id="6" name="Рисунок 6" descr="DSC0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2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633" w:rsidRPr="00805595" w:rsidSect="00984256">
      <w:footerReference w:type="default" r:id="rId15"/>
      <w:type w:val="continuous"/>
      <w:pgSz w:w="11906" w:h="16838"/>
      <w:pgMar w:top="1134" w:right="567" w:bottom="1134" w:left="1701" w:header="0" w:footer="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AAA" w:rsidRDefault="00036AAA" w:rsidP="00363539">
      <w:r>
        <w:separator/>
      </w:r>
    </w:p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</w:endnote>
  <w:endnote w:type="continuationSeparator" w:id="0">
    <w:p w:rsidR="00036AAA" w:rsidRDefault="00036AAA" w:rsidP="00363539">
      <w:r>
        <w:continuationSeparator/>
      </w:r>
    </w:p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D" w:rsidRDefault="002339F5" w:rsidP="00363539">
    <w:pPr>
      <w:pStyle w:val="ac"/>
      <w:jc w:val="center"/>
      <w:rPr>
        <w:rStyle w:val="af5"/>
      </w:rPr>
    </w:pPr>
    <w:r>
      <w:rPr>
        <w:rStyle w:val="af5"/>
      </w:rPr>
      <w:fldChar w:fldCharType="begin"/>
    </w:r>
    <w:r w:rsidR="009B7F9D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B93A89">
      <w:rPr>
        <w:rStyle w:val="af5"/>
        <w:noProof/>
      </w:rPr>
      <w:t>2</w:t>
    </w:r>
    <w:r>
      <w:rPr>
        <w:rStyle w:val="af5"/>
      </w:rPr>
      <w:fldChar w:fldCharType="end"/>
    </w:r>
  </w:p>
  <w:p w:rsidR="00A419F7" w:rsidRDefault="00A419F7" w:rsidP="00363539"/>
  <w:p w:rsidR="00982E6A" w:rsidRDefault="00982E6A" w:rsidP="00363539"/>
  <w:p w:rsidR="00982E6A" w:rsidRDefault="00982E6A" w:rsidP="0036353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AAA" w:rsidRDefault="00036AAA" w:rsidP="00363539">
      <w:r>
        <w:separator/>
      </w:r>
    </w:p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</w:footnote>
  <w:footnote w:type="continuationSeparator" w:id="0">
    <w:p w:rsidR="00036AAA" w:rsidRDefault="00036AAA" w:rsidP="00363539">
      <w:r>
        <w:continuationSeparator/>
      </w:r>
    </w:p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  <w:p w:rsidR="00036AAA" w:rsidRDefault="00036AAA" w:rsidP="0036353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1A071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2AA04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C0A18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62632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A6CBD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A23C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5A96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A86D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006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294DE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3D4C26"/>
    <w:multiLevelType w:val="multilevel"/>
    <w:tmpl w:val="097C4232"/>
    <w:lvl w:ilvl="0">
      <w:start w:val="1"/>
      <w:numFmt w:val="decimal"/>
      <w:lvlText w:val="%1."/>
      <w:lvlJc w:val="left"/>
      <w:pPr>
        <w:ind w:left="-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5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1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7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3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3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92" w:hanging="2160"/>
      </w:pPr>
      <w:rPr>
        <w:rFonts w:cs="Times New Roman" w:hint="default"/>
      </w:rPr>
    </w:lvl>
  </w:abstractNum>
  <w:abstractNum w:abstractNumId="12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47E2EAD"/>
    <w:multiLevelType w:val="hybridMultilevel"/>
    <w:tmpl w:val="65D2BEC0"/>
    <w:lvl w:ilvl="0" w:tplc="6512F8C6">
      <w:start w:val="1"/>
      <w:numFmt w:val="decimal"/>
      <w:lvlText w:val="%1."/>
      <w:lvlJc w:val="left"/>
      <w:pPr>
        <w:ind w:left="-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71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3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5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7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59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1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3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52" w:hanging="180"/>
      </w:pPr>
      <w:rPr>
        <w:rFonts w:cs="Times New Roman"/>
      </w:rPr>
    </w:lvl>
  </w:abstractNum>
  <w:abstractNum w:abstractNumId="14">
    <w:nsid w:val="5515548B"/>
    <w:multiLevelType w:val="hybridMultilevel"/>
    <w:tmpl w:val="84BA53A0"/>
    <w:lvl w:ilvl="0" w:tplc="6518D2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1D629C3"/>
    <w:multiLevelType w:val="hybridMultilevel"/>
    <w:tmpl w:val="C2445350"/>
    <w:lvl w:ilvl="0" w:tplc="3CF866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12"/>
  </w:num>
  <w:num w:numId="5">
    <w:abstractNumId w:val="10"/>
  </w:num>
  <w:num w:numId="6">
    <w:abstractNumId w:val="1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36AAA"/>
    <w:rsid w:val="00007254"/>
    <w:rsid w:val="000162E2"/>
    <w:rsid w:val="00036AAA"/>
    <w:rsid w:val="00050BDC"/>
    <w:rsid w:val="00061272"/>
    <w:rsid w:val="00061F03"/>
    <w:rsid w:val="00093A40"/>
    <w:rsid w:val="000C749D"/>
    <w:rsid w:val="000D3D97"/>
    <w:rsid w:val="000D5477"/>
    <w:rsid w:val="00101AA5"/>
    <w:rsid w:val="00101E2F"/>
    <w:rsid w:val="001357BD"/>
    <w:rsid w:val="001471AC"/>
    <w:rsid w:val="00153A30"/>
    <w:rsid w:val="001879F2"/>
    <w:rsid w:val="001C75AC"/>
    <w:rsid w:val="001D0BA4"/>
    <w:rsid w:val="001D1129"/>
    <w:rsid w:val="001E0580"/>
    <w:rsid w:val="002339F5"/>
    <w:rsid w:val="00233D2F"/>
    <w:rsid w:val="00242FEC"/>
    <w:rsid w:val="002519D1"/>
    <w:rsid w:val="00257839"/>
    <w:rsid w:val="00272FD9"/>
    <w:rsid w:val="002B1D4A"/>
    <w:rsid w:val="002C7BEF"/>
    <w:rsid w:val="002F367D"/>
    <w:rsid w:val="00302D4E"/>
    <w:rsid w:val="00310E15"/>
    <w:rsid w:val="0032126C"/>
    <w:rsid w:val="0033339A"/>
    <w:rsid w:val="00352B0B"/>
    <w:rsid w:val="00363539"/>
    <w:rsid w:val="003A1ED5"/>
    <w:rsid w:val="003C4870"/>
    <w:rsid w:val="003C72C8"/>
    <w:rsid w:val="003C751B"/>
    <w:rsid w:val="00417CEF"/>
    <w:rsid w:val="00421FB9"/>
    <w:rsid w:val="0044151F"/>
    <w:rsid w:val="004811FE"/>
    <w:rsid w:val="004C7CA8"/>
    <w:rsid w:val="004E37B4"/>
    <w:rsid w:val="004E6607"/>
    <w:rsid w:val="004F5B55"/>
    <w:rsid w:val="00503718"/>
    <w:rsid w:val="00517D0B"/>
    <w:rsid w:val="005371EB"/>
    <w:rsid w:val="00566EF1"/>
    <w:rsid w:val="00567597"/>
    <w:rsid w:val="005761A2"/>
    <w:rsid w:val="00585AC0"/>
    <w:rsid w:val="005928E1"/>
    <w:rsid w:val="005A2EB3"/>
    <w:rsid w:val="005F40B7"/>
    <w:rsid w:val="0060407B"/>
    <w:rsid w:val="00664B91"/>
    <w:rsid w:val="006823B9"/>
    <w:rsid w:val="006855E0"/>
    <w:rsid w:val="006B0332"/>
    <w:rsid w:val="006F4CB1"/>
    <w:rsid w:val="0071541A"/>
    <w:rsid w:val="0075635E"/>
    <w:rsid w:val="00760633"/>
    <w:rsid w:val="0076252F"/>
    <w:rsid w:val="00766B3F"/>
    <w:rsid w:val="00796E12"/>
    <w:rsid w:val="007A519A"/>
    <w:rsid w:val="007A597A"/>
    <w:rsid w:val="00805595"/>
    <w:rsid w:val="00832BAF"/>
    <w:rsid w:val="00842E15"/>
    <w:rsid w:val="00875F90"/>
    <w:rsid w:val="0087678B"/>
    <w:rsid w:val="008866C9"/>
    <w:rsid w:val="00886B02"/>
    <w:rsid w:val="0089525E"/>
    <w:rsid w:val="008C308E"/>
    <w:rsid w:val="008D2BD6"/>
    <w:rsid w:val="008D7C93"/>
    <w:rsid w:val="008E55EC"/>
    <w:rsid w:val="00907672"/>
    <w:rsid w:val="009453EE"/>
    <w:rsid w:val="0098068E"/>
    <w:rsid w:val="00982E6A"/>
    <w:rsid w:val="00984256"/>
    <w:rsid w:val="009A06F1"/>
    <w:rsid w:val="009A3829"/>
    <w:rsid w:val="009A7696"/>
    <w:rsid w:val="009A7BF5"/>
    <w:rsid w:val="009B139F"/>
    <w:rsid w:val="009B7F9D"/>
    <w:rsid w:val="009D306C"/>
    <w:rsid w:val="00A110C6"/>
    <w:rsid w:val="00A15798"/>
    <w:rsid w:val="00A265DB"/>
    <w:rsid w:val="00A30E13"/>
    <w:rsid w:val="00A419F7"/>
    <w:rsid w:val="00A47E1F"/>
    <w:rsid w:val="00A679B5"/>
    <w:rsid w:val="00A83A1E"/>
    <w:rsid w:val="00AB3E16"/>
    <w:rsid w:val="00AC5CCB"/>
    <w:rsid w:val="00AE62A9"/>
    <w:rsid w:val="00AE6CE9"/>
    <w:rsid w:val="00AF6AEC"/>
    <w:rsid w:val="00B13EAB"/>
    <w:rsid w:val="00B13F8E"/>
    <w:rsid w:val="00B30046"/>
    <w:rsid w:val="00B55E1D"/>
    <w:rsid w:val="00B65344"/>
    <w:rsid w:val="00B93A89"/>
    <w:rsid w:val="00BA1B8F"/>
    <w:rsid w:val="00BA2707"/>
    <w:rsid w:val="00BC2F91"/>
    <w:rsid w:val="00BC43FC"/>
    <w:rsid w:val="00BE1C30"/>
    <w:rsid w:val="00C13CF9"/>
    <w:rsid w:val="00C140F5"/>
    <w:rsid w:val="00CA5C90"/>
    <w:rsid w:val="00CB1EAD"/>
    <w:rsid w:val="00CF2D9B"/>
    <w:rsid w:val="00CF59E3"/>
    <w:rsid w:val="00CF773D"/>
    <w:rsid w:val="00D208CB"/>
    <w:rsid w:val="00D336DA"/>
    <w:rsid w:val="00D64550"/>
    <w:rsid w:val="00E109F6"/>
    <w:rsid w:val="00E11899"/>
    <w:rsid w:val="00E34712"/>
    <w:rsid w:val="00E440A7"/>
    <w:rsid w:val="00E4607D"/>
    <w:rsid w:val="00E74281"/>
    <w:rsid w:val="00E8703B"/>
    <w:rsid w:val="00EE50C5"/>
    <w:rsid w:val="00F5587C"/>
    <w:rsid w:val="00F74653"/>
    <w:rsid w:val="00F7500E"/>
    <w:rsid w:val="00F921EF"/>
    <w:rsid w:val="00FC3959"/>
    <w:rsid w:val="00FD0D4F"/>
    <w:rsid w:val="00FD2B54"/>
    <w:rsid w:val="00FD361A"/>
    <w:rsid w:val="00FD4487"/>
    <w:rsid w:val="00FF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utoRedefine/>
    <w:qFormat/>
    <w:rsid w:val="00363539"/>
    <w:pPr>
      <w:spacing w:line="360" w:lineRule="auto"/>
      <w:ind w:firstLine="851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805595"/>
    <w:pPr>
      <w:keepNext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9D306C"/>
    <w:pPr>
      <w:tabs>
        <w:tab w:val="left" w:pos="6285"/>
      </w:tabs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9"/>
    <w:qFormat/>
    <w:rsid w:val="00805595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805595"/>
    <w:pPr>
      <w:keepNext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805595"/>
    <w:pPr>
      <w:keepNext/>
      <w:ind w:left="737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805595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805595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805595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2339F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9"/>
    <w:locked/>
    <w:rsid w:val="009D306C"/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character" w:customStyle="1" w:styleId="30">
    <w:name w:val="Заголовок 3 Знак"/>
    <w:basedOn w:val="a3"/>
    <w:link w:val="3"/>
    <w:uiPriority w:val="99"/>
    <w:semiHidden/>
    <w:locked/>
    <w:rsid w:val="002339F5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9"/>
    <w:semiHidden/>
    <w:locked/>
    <w:rsid w:val="002339F5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9"/>
    <w:semiHidden/>
    <w:locked/>
    <w:rsid w:val="002339F5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9"/>
    <w:semiHidden/>
    <w:locked/>
    <w:rsid w:val="002339F5"/>
    <w:rPr>
      <w:rFonts w:ascii="Calibri" w:hAnsi="Calibri" w:cs="Calibri"/>
      <w:b/>
      <w:bCs/>
    </w:rPr>
  </w:style>
  <w:style w:type="character" w:customStyle="1" w:styleId="70">
    <w:name w:val="Заголовок 7 Знак"/>
    <w:basedOn w:val="a3"/>
    <w:link w:val="7"/>
    <w:uiPriority w:val="99"/>
    <w:semiHidden/>
    <w:locked/>
    <w:rsid w:val="002339F5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3"/>
    <w:link w:val="8"/>
    <w:uiPriority w:val="99"/>
    <w:semiHidden/>
    <w:locked/>
    <w:rsid w:val="002339F5"/>
    <w:rPr>
      <w:rFonts w:ascii="Calibri" w:hAnsi="Calibri" w:cs="Calibri"/>
      <w:i/>
      <w:iCs/>
      <w:sz w:val="24"/>
      <w:szCs w:val="24"/>
    </w:rPr>
  </w:style>
  <w:style w:type="paragraph" w:styleId="a6">
    <w:name w:val="Document Map"/>
    <w:basedOn w:val="a2"/>
    <w:link w:val="a7"/>
    <w:uiPriority w:val="99"/>
    <w:semiHidden/>
    <w:rsid w:val="00B65344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3"/>
    <w:link w:val="a6"/>
    <w:uiPriority w:val="99"/>
    <w:semiHidden/>
    <w:locked/>
    <w:rsid w:val="00805595"/>
    <w:rPr>
      <w:rFonts w:cs="Times New Roman"/>
      <w:noProof/>
      <w:kern w:val="16"/>
      <w:sz w:val="28"/>
      <w:szCs w:val="28"/>
      <w:lang w:val="ru-RU" w:eastAsia="ru-RU"/>
    </w:rPr>
  </w:style>
  <w:style w:type="paragraph" w:styleId="a8">
    <w:name w:val="List Paragraph"/>
    <w:basedOn w:val="a2"/>
    <w:uiPriority w:val="99"/>
    <w:qFormat/>
    <w:rsid w:val="00061272"/>
    <w:pPr>
      <w:ind w:left="720"/>
    </w:pPr>
  </w:style>
  <w:style w:type="paragraph" w:styleId="a9">
    <w:name w:val="header"/>
    <w:basedOn w:val="a2"/>
    <w:next w:val="aa"/>
    <w:link w:val="11"/>
    <w:uiPriority w:val="99"/>
    <w:rsid w:val="00805595"/>
    <w:pPr>
      <w:tabs>
        <w:tab w:val="center" w:pos="4677"/>
        <w:tab w:val="right" w:pos="9355"/>
      </w:tabs>
      <w:spacing w:line="240" w:lineRule="auto"/>
      <w:jc w:val="right"/>
    </w:pPr>
    <w:rPr>
      <w:noProof/>
      <w:kern w:val="16"/>
    </w:rPr>
  </w:style>
  <w:style w:type="character" w:customStyle="1" w:styleId="ab">
    <w:name w:val="Верхний колонтитул Знак"/>
    <w:basedOn w:val="a3"/>
    <w:link w:val="a9"/>
    <w:uiPriority w:val="99"/>
    <w:locked/>
    <w:rsid w:val="00805595"/>
    <w:rPr>
      <w:rFonts w:cs="Times New Roman"/>
      <w:kern w:val="16"/>
      <w:sz w:val="24"/>
      <w:szCs w:val="24"/>
    </w:rPr>
  </w:style>
  <w:style w:type="paragraph" w:styleId="ac">
    <w:name w:val="footer"/>
    <w:basedOn w:val="a2"/>
    <w:link w:val="11"/>
    <w:uiPriority w:val="99"/>
    <w:rsid w:val="00805595"/>
    <w:pPr>
      <w:tabs>
        <w:tab w:val="center" w:pos="4819"/>
        <w:tab w:val="right" w:pos="9639"/>
      </w:tabs>
    </w:pPr>
  </w:style>
  <w:style w:type="character" w:styleId="ad">
    <w:name w:val="Hyperlink"/>
    <w:basedOn w:val="a3"/>
    <w:uiPriority w:val="99"/>
    <w:rsid w:val="00805595"/>
    <w:rPr>
      <w:rFonts w:cs="Times New Roman"/>
      <w:color w:val="0000FF"/>
      <w:u w:val="single"/>
    </w:rPr>
  </w:style>
  <w:style w:type="paragraph" w:customStyle="1" w:styleId="ae">
    <w:name w:val="выделение"/>
    <w:uiPriority w:val="99"/>
    <w:rsid w:val="00805595"/>
    <w:pPr>
      <w:spacing w:line="360" w:lineRule="auto"/>
      <w:ind w:firstLine="709"/>
      <w:jc w:val="both"/>
    </w:pPr>
    <w:rPr>
      <w:rFonts w:ascii="Times New Roman" w:hAnsi="Times New Roman" w:cs="Times New Roman"/>
      <w:b/>
      <w:bCs/>
      <w:i/>
      <w:iCs/>
      <w:noProof/>
      <w:sz w:val="28"/>
      <w:szCs w:val="28"/>
    </w:rPr>
  </w:style>
  <w:style w:type="paragraph" w:styleId="aa">
    <w:name w:val="Body Text"/>
    <w:basedOn w:val="a2"/>
    <w:link w:val="af"/>
    <w:uiPriority w:val="99"/>
    <w:rsid w:val="00805595"/>
  </w:style>
  <w:style w:type="character" w:customStyle="1" w:styleId="af">
    <w:name w:val="Основной текст Знак"/>
    <w:basedOn w:val="a3"/>
    <w:link w:val="aa"/>
    <w:uiPriority w:val="99"/>
    <w:semiHidden/>
    <w:locked/>
    <w:rsid w:val="002339F5"/>
    <w:rPr>
      <w:rFonts w:ascii="Times New Roman" w:hAnsi="Times New Roman" w:cs="Times New Roman"/>
      <w:sz w:val="28"/>
      <w:szCs w:val="28"/>
    </w:rPr>
  </w:style>
  <w:style w:type="table" w:styleId="-1">
    <w:name w:val="Table Web 1"/>
    <w:basedOn w:val="a4"/>
    <w:uiPriority w:val="99"/>
    <w:rsid w:val="00805595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0">
    <w:name w:val="лит"/>
    <w:basedOn w:val="a2"/>
    <w:autoRedefine/>
    <w:uiPriority w:val="99"/>
    <w:rsid w:val="00805595"/>
    <w:pPr>
      <w:numPr>
        <w:numId w:val="4"/>
      </w:numPr>
    </w:pPr>
  </w:style>
  <w:style w:type="paragraph" w:styleId="af0">
    <w:name w:val="Normal (Web)"/>
    <w:basedOn w:val="a2"/>
    <w:uiPriority w:val="99"/>
    <w:rsid w:val="00805595"/>
    <w:pPr>
      <w:spacing w:before="100" w:beforeAutospacing="1" w:after="100" w:afterAutospacing="1"/>
    </w:pPr>
    <w:rPr>
      <w:lang w:val="uk-UA" w:eastAsia="uk-UA"/>
    </w:rPr>
  </w:style>
  <w:style w:type="character" w:customStyle="1" w:styleId="11">
    <w:name w:val="Верхний колонтитул Знак1"/>
    <w:basedOn w:val="a3"/>
    <w:link w:val="ac"/>
    <w:uiPriority w:val="99"/>
    <w:semiHidden/>
    <w:locked/>
    <w:rsid w:val="00805595"/>
    <w:rPr>
      <w:rFonts w:cs="Times New Roman"/>
      <w:sz w:val="28"/>
      <w:szCs w:val="28"/>
      <w:lang w:val="ru-RU" w:eastAsia="ru-RU"/>
    </w:rPr>
  </w:style>
  <w:style w:type="paragraph" w:customStyle="1" w:styleId="21">
    <w:name w:val="Заголовок 2 дипл"/>
    <w:basedOn w:val="a2"/>
    <w:next w:val="af1"/>
    <w:uiPriority w:val="99"/>
    <w:rsid w:val="00805595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1">
    <w:name w:val="Body Text Indent"/>
    <w:basedOn w:val="a2"/>
    <w:link w:val="af2"/>
    <w:uiPriority w:val="99"/>
    <w:rsid w:val="00805595"/>
    <w:pPr>
      <w:shd w:val="clear" w:color="auto" w:fill="FFFFFF"/>
      <w:spacing w:before="192"/>
      <w:ind w:right="-5" w:firstLine="360"/>
    </w:pPr>
  </w:style>
  <w:style w:type="character" w:customStyle="1" w:styleId="af2">
    <w:name w:val="Основной текст с отступом Знак"/>
    <w:basedOn w:val="a3"/>
    <w:link w:val="af1"/>
    <w:uiPriority w:val="99"/>
    <w:semiHidden/>
    <w:locked/>
    <w:rsid w:val="002339F5"/>
    <w:rPr>
      <w:rFonts w:ascii="Times New Roman" w:hAnsi="Times New Roman" w:cs="Times New Roman"/>
      <w:sz w:val="28"/>
      <w:szCs w:val="28"/>
    </w:rPr>
  </w:style>
  <w:style w:type="paragraph" w:styleId="af3">
    <w:name w:val="Plain Text"/>
    <w:basedOn w:val="a2"/>
    <w:link w:val="af4"/>
    <w:uiPriority w:val="99"/>
    <w:rsid w:val="00805595"/>
    <w:rPr>
      <w:rFonts w:ascii="Consolas" w:hAnsi="Consolas" w:cs="Consolas"/>
      <w:sz w:val="21"/>
      <w:szCs w:val="21"/>
      <w:lang w:val="uk-UA" w:eastAsia="en-US"/>
    </w:rPr>
  </w:style>
  <w:style w:type="character" w:customStyle="1" w:styleId="af4">
    <w:name w:val="Текст Знак"/>
    <w:basedOn w:val="a3"/>
    <w:link w:val="af3"/>
    <w:uiPriority w:val="99"/>
    <w:semiHidden/>
    <w:locked/>
    <w:rsid w:val="002339F5"/>
    <w:rPr>
      <w:rFonts w:ascii="Courier New" w:hAnsi="Courier New" w:cs="Courier New"/>
      <w:sz w:val="20"/>
      <w:szCs w:val="20"/>
    </w:rPr>
  </w:style>
  <w:style w:type="character" w:styleId="af5">
    <w:name w:val="page number"/>
    <w:basedOn w:val="a3"/>
    <w:uiPriority w:val="99"/>
    <w:rsid w:val="00805595"/>
    <w:rPr>
      <w:rFonts w:cs="Times New Roman"/>
    </w:rPr>
  </w:style>
  <w:style w:type="character" w:customStyle="1" w:styleId="af6">
    <w:name w:val="номер страницы"/>
    <w:basedOn w:val="a3"/>
    <w:uiPriority w:val="99"/>
    <w:rsid w:val="00805595"/>
    <w:rPr>
      <w:rFonts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semiHidden/>
    <w:qFormat/>
    <w:rsid w:val="00805595"/>
    <w:pPr>
      <w:tabs>
        <w:tab w:val="right" w:leader="dot" w:pos="1400"/>
      </w:tabs>
    </w:pPr>
  </w:style>
  <w:style w:type="paragraph" w:styleId="22">
    <w:name w:val="toc 2"/>
    <w:basedOn w:val="a2"/>
    <w:next w:val="a2"/>
    <w:autoRedefine/>
    <w:uiPriority w:val="39"/>
    <w:qFormat/>
    <w:rsid w:val="00BC43FC"/>
    <w:pPr>
      <w:tabs>
        <w:tab w:val="left" w:leader="dot" w:pos="3500"/>
      </w:tabs>
      <w:ind w:firstLine="601"/>
    </w:pPr>
    <w:rPr>
      <w:smallCaps/>
      <w:noProof/>
    </w:rPr>
  </w:style>
  <w:style w:type="paragraph" w:styleId="31">
    <w:name w:val="toc 3"/>
    <w:basedOn w:val="a2"/>
    <w:next w:val="a2"/>
    <w:autoRedefine/>
    <w:uiPriority w:val="39"/>
    <w:semiHidden/>
    <w:qFormat/>
    <w:rsid w:val="00805595"/>
  </w:style>
  <w:style w:type="paragraph" w:styleId="41">
    <w:name w:val="toc 4"/>
    <w:basedOn w:val="a2"/>
    <w:next w:val="a2"/>
    <w:autoRedefine/>
    <w:uiPriority w:val="99"/>
    <w:semiHidden/>
    <w:rsid w:val="00805595"/>
    <w:pPr>
      <w:tabs>
        <w:tab w:val="right" w:leader="dot" w:pos="9345"/>
      </w:tabs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805595"/>
    <w:pPr>
      <w:ind w:left="958"/>
    </w:pPr>
  </w:style>
  <w:style w:type="paragraph" w:styleId="23">
    <w:name w:val="Body Text Indent 2"/>
    <w:basedOn w:val="a2"/>
    <w:link w:val="24"/>
    <w:uiPriority w:val="99"/>
    <w:rsid w:val="00805595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basedOn w:val="a3"/>
    <w:link w:val="23"/>
    <w:uiPriority w:val="99"/>
    <w:semiHidden/>
    <w:locked/>
    <w:rsid w:val="002339F5"/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805595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basedOn w:val="a3"/>
    <w:link w:val="32"/>
    <w:uiPriority w:val="99"/>
    <w:semiHidden/>
    <w:locked/>
    <w:rsid w:val="002339F5"/>
    <w:rPr>
      <w:rFonts w:ascii="Times New Roman" w:hAnsi="Times New Roman" w:cs="Times New Roman"/>
      <w:sz w:val="16"/>
      <w:szCs w:val="16"/>
    </w:rPr>
  </w:style>
  <w:style w:type="table" w:styleId="af7">
    <w:name w:val="Table Grid"/>
    <w:basedOn w:val="a4"/>
    <w:uiPriority w:val="99"/>
    <w:rsid w:val="00805595"/>
    <w:pPr>
      <w:spacing w:line="360" w:lineRule="auto"/>
    </w:pPr>
    <w:rPr>
      <w:rFonts w:ascii="Times New Roman" w:hAnsi="Times New Roman" w:cs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805595"/>
    <w:pPr>
      <w:spacing w:line="360" w:lineRule="auto"/>
      <w:jc w:val="center"/>
    </w:pPr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805595"/>
    <w:pPr>
      <w:numPr>
        <w:numId w:val="5"/>
      </w:numPr>
      <w:tabs>
        <w:tab w:val="num" w:pos="0"/>
      </w:tabs>
      <w:spacing w:line="360" w:lineRule="auto"/>
      <w:jc w:val="both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805595"/>
    <w:pPr>
      <w:numPr>
        <w:numId w:val="6"/>
      </w:numPr>
      <w:spacing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805595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805595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805595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805595"/>
    <w:rPr>
      <w:i/>
      <w:iCs/>
    </w:rPr>
  </w:style>
  <w:style w:type="paragraph" w:customStyle="1" w:styleId="af9">
    <w:name w:val="ТАБЛИЦА"/>
    <w:next w:val="a2"/>
    <w:autoRedefine/>
    <w:uiPriority w:val="99"/>
    <w:rsid w:val="00805595"/>
    <w:pPr>
      <w:spacing w:line="360" w:lineRule="auto"/>
    </w:pPr>
    <w:rPr>
      <w:rFonts w:ascii="Times New Roman" w:hAnsi="Times New Roman" w:cs="Times New Roman"/>
      <w:color w:val="000000"/>
    </w:rPr>
  </w:style>
  <w:style w:type="paragraph" w:customStyle="1" w:styleId="afa">
    <w:name w:val="Стиль ТАБЛИЦА + Междустр.интервал:  полуторный"/>
    <w:basedOn w:val="af9"/>
    <w:uiPriority w:val="99"/>
    <w:rsid w:val="00805595"/>
  </w:style>
  <w:style w:type="paragraph" w:customStyle="1" w:styleId="13">
    <w:name w:val="Стиль ТАБЛИЦА + Междустр.интервал:  полуторный1"/>
    <w:basedOn w:val="af9"/>
    <w:autoRedefine/>
    <w:uiPriority w:val="99"/>
    <w:rsid w:val="00805595"/>
  </w:style>
  <w:style w:type="table" w:customStyle="1" w:styleId="14">
    <w:name w:val="Стиль таблицы1"/>
    <w:uiPriority w:val="99"/>
    <w:rsid w:val="00805595"/>
    <w:pPr>
      <w:spacing w:line="360" w:lineRule="auto"/>
    </w:pPr>
    <w:rPr>
      <w:rFonts w:ascii="Times New Roman" w:hAnsi="Times New Roman" w:cs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uiPriority w:val="99"/>
    <w:rsid w:val="00805595"/>
    <w:pPr>
      <w:spacing w:line="240" w:lineRule="auto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805595"/>
    <w:rPr>
      <w:sz w:val="20"/>
      <w:szCs w:val="20"/>
    </w:rPr>
  </w:style>
  <w:style w:type="character" w:customStyle="1" w:styleId="afd">
    <w:name w:val="Текст концевой сноски Знак"/>
    <w:basedOn w:val="a3"/>
    <w:link w:val="afc"/>
    <w:uiPriority w:val="99"/>
    <w:semiHidden/>
    <w:locked/>
    <w:rsid w:val="002339F5"/>
    <w:rPr>
      <w:rFonts w:ascii="Times New Roman" w:hAnsi="Times New Roman" w:cs="Times New Roman"/>
      <w:sz w:val="20"/>
      <w:szCs w:val="20"/>
    </w:rPr>
  </w:style>
  <w:style w:type="paragraph" w:styleId="afe">
    <w:name w:val="footnote text"/>
    <w:basedOn w:val="a2"/>
    <w:link w:val="aff"/>
    <w:autoRedefine/>
    <w:uiPriority w:val="99"/>
    <w:semiHidden/>
    <w:rsid w:val="00805595"/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locked/>
    <w:rsid w:val="002339F5"/>
    <w:rPr>
      <w:rFonts w:ascii="Times New Roman" w:hAnsi="Times New Roman" w:cs="Times New Roman"/>
      <w:sz w:val="20"/>
      <w:szCs w:val="20"/>
    </w:rPr>
  </w:style>
  <w:style w:type="paragraph" w:customStyle="1" w:styleId="aff0">
    <w:name w:val="титут"/>
    <w:autoRedefine/>
    <w:uiPriority w:val="99"/>
    <w:rsid w:val="009A06F1"/>
    <w:pPr>
      <w:spacing w:line="360" w:lineRule="auto"/>
      <w:jc w:val="center"/>
    </w:pPr>
    <w:rPr>
      <w:rFonts w:ascii="Times New Roman" w:hAnsi="Times New Roman" w:cs="Times New Roman"/>
      <w:noProof/>
      <w:sz w:val="28"/>
      <w:szCs w:val="28"/>
    </w:rPr>
  </w:style>
  <w:style w:type="character" w:customStyle="1" w:styleId="aff1">
    <w:name w:val="Нижний колонтитул Знак"/>
    <w:basedOn w:val="a3"/>
    <w:uiPriority w:val="99"/>
    <w:rsid w:val="0075635E"/>
    <w:rPr>
      <w:rFonts w:cs="Times New Roman"/>
      <w:lang w:val="ru-RU"/>
    </w:rPr>
  </w:style>
  <w:style w:type="paragraph" w:styleId="aff2">
    <w:name w:val="TOC Heading"/>
    <w:basedOn w:val="1"/>
    <w:next w:val="a2"/>
    <w:uiPriority w:val="39"/>
    <w:semiHidden/>
    <w:unhideWhenUsed/>
    <w:qFormat/>
    <w:rsid w:val="008D2BD6"/>
    <w:pPr>
      <w:keepLines/>
      <w:spacing w:before="480" w:line="276" w:lineRule="auto"/>
      <w:jc w:val="left"/>
      <w:outlineLvl w:val="9"/>
    </w:pPr>
    <w:rPr>
      <w:rFonts w:ascii="Cambria" w:hAnsi="Cambria"/>
      <w:caps w:val="0"/>
      <w:noProof w:val="0"/>
      <w:color w:val="365F91"/>
      <w:kern w:val="0"/>
      <w:lang w:eastAsia="en-US"/>
    </w:rPr>
  </w:style>
  <w:style w:type="paragraph" w:styleId="aff3">
    <w:name w:val="Balloon Text"/>
    <w:basedOn w:val="a2"/>
    <w:link w:val="aff4"/>
    <w:uiPriority w:val="99"/>
    <w:semiHidden/>
    <w:unhideWhenUsed/>
    <w:rsid w:val="008D2B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3"/>
    <w:link w:val="aff3"/>
    <w:uiPriority w:val="99"/>
    <w:semiHidden/>
    <w:locked/>
    <w:rsid w:val="008D2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65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3;&#1072;&#1090;&#1072;&#1096;&#1072;\&#1087;&#1086;&#1076;&#1075;&#1086;&#1090;&#1086;&#1074;&#1082;&#1072;%20&#1084;&#1072;&#1089;&#1090;&#1077;&#1088;&#1072;%20&#1082;%20&#1091;&#1088;&#1086;&#1082;&#109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3102B-8C9C-4639-91B7-D0C00FE05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подготовка мастера к уроку</Template>
  <TotalTime>4</TotalTime>
  <Pages>18</Pages>
  <Words>2783</Words>
  <Characters>20717</Characters>
  <Application>Microsoft Office Word</Application>
  <DocSecurity>0</DocSecurity>
  <Lines>172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</vt:lpstr>
    </vt:vector>
  </TitlesOfParts>
  <Company>TAN</Company>
  <LinksUpToDate>false</LinksUpToDate>
  <CharactersWithSpaces>23454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Реферат</dc:title>
  <dc:subject/>
  <dc:creator>SERVER</dc:creator>
  <cp:keywords/>
  <dc:description/>
  <cp:lastModifiedBy>LICEY</cp:lastModifiedBy>
  <cp:revision>5</cp:revision>
  <cp:lastPrinted>2009-08-13T02:08:00Z</cp:lastPrinted>
  <dcterms:created xsi:type="dcterms:W3CDTF">2010-05-11T05:45:00Z</dcterms:created>
  <dcterms:modified xsi:type="dcterms:W3CDTF">2011-04-12T10:19:00Z</dcterms:modified>
</cp:coreProperties>
</file>